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02A" w:rsidRPr="001B5792" w:rsidRDefault="0002102A" w:rsidP="0002102A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bCs/>
          <w:sz w:val="32"/>
          <w:szCs w:val="32"/>
        </w:rPr>
      </w:pPr>
      <w:r w:rsidRPr="001B5792">
        <w:rPr>
          <w:rFonts w:cstheme="minorHAnsi"/>
          <w:b/>
          <w:bCs/>
          <w:sz w:val="32"/>
          <w:szCs w:val="32"/>
        </w:rPr>
        <w:t xml:space="preserve">Revised </w:t>
      </w:r>
      <w:r w:rsidR="007E7D86" w:rsidRPr="001B5792">
        <w:rPr>
          <w:rFonts w:cstheme="minorHAnsi"/>
          <w:b/>
          <w:bCs/>
          <w:sz w:val="32"/>
          <w:szCs w:val="32"/>
        </w:rPr>
        <w:t>Program Proposal</w:t>
      </w:r>
      <w:r w:rsidRPr="001B5792">
        <w:rPr>
          <w:rFonts w:cstheme="minorHAnsi"/>
          <w:b/>
          <w:bCs/>
          <w:sz w:val="32"/>
          <w:szCs w:val="32"/>
        </w:rPr>
        <w:t xml:space="preserve">: </w:t>
      </w:r>
    </w:p>
    <w:p w:rsidR="007E7D86" w:rsidRPr="001B5792" w:rsidRDefault="002823FF" w:rsidP="0002102A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bCs/>
          <w:sz w:val="32"/>
          <w:szCs w:val="32"/>
        </w:rPr>
      </w:pPr>
      <w:r w:rsidRPr="001B5792">
        <w:rPr>
          <w:rFonts w:cstheme="minorHAnsi"/>
          <w:b/>
          <w:bCs/>
          <w:sz w:val="32"/>
          <w:szCs w:val="32"/>
        </w:rPr>
        <w:t>Title Change</w:t>
      </w:r>
    </w:p>
    <w:p w:rsidR="007E7D86" w:rsidRPr="001B5792" w:rsidRDefault="007E7D86" w:rsidP="007E7D86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sz w:val="32"/>
          <w:szCs w:val="32"/>
        </w:rPr>
      </w:pPr>
      <w:r w:rsidRPr="001B5792">
        <w:rPr>
          <w:rFonts w:cstheme="minorHAnsi"/>
          <w:b/>
          <w:sz w:val="32"/>
          <w:szCs w:val="32"/>
        </w:rPr>
        <w:t xml:space="preserve">Form </w:t>
      </w:r>
      <w:r w:rsidR="00B20AFE" w:rsidRPr="001B5792">
        <w:rPr>
          <w:rFonts w:cstheme="minorHAnsi"/>
          <w:b/>
          <w:sz w:val="32"/>
          <w:szCs w:val="32"/>
        </w:rPr>
        <w:t>3C</w:t>
      </w:r>
    </w:p>
    <w:p w:rsidR="007E7D86" w:rsidRPr="001B5792" w:rsidRDefault="007E7D86" w:rsidP="007E7D86">
      <w:pPr>
        <w:widowControl w:val="0"/>
        <w:autoSpaceDE w:val="0"/>
        <w:autoSpaceDN w:val="0"/>
        <w:adjustRightInd w:val="0"/>
        <w:jc w:val="right"/>
        <w:rPr>
          <w:rFonts w:cstheme="minorHAnsi"/>
          <w:i/>
          <w:sz w:val="16"/>
          <w:szCs w:val="16"/>
        </w:rPr>
      </w:pPr>
      <w:r w:rsidRPr="001B5792">
        <w:rPr>
          <w:rFonts w:cstheme="minorHAnsi"/>
          <w:i/>
          <w:sz w:val="16"/>
          <w:szCs w:val="16"/>
        </w:rPr>
        <w:t>Updated</w:t>
      </w:r>
      <w:r w:rsidR="000C4EA9" w:rsidRPr="001B5792">
        <w:rPr>
          <w:rFonts w:cstheme="minorHAnsi"/>
          <w:i/>
          <w:sz w:val="16"/>
          <w:szCs w:val="16"/>
        </w:rPr>
        <w:t xml:space="preserve">:  4 June </w:t>
      </w:r>
      <w:r w:rsidR="002823FF" w:rsidRPr="001B5792">
        <w:rPr>
          <w:rFonts w:cstheme="minorHAnsi"/>
          <w:i/>
          <w:sz w:val="16"/>
          <w:szCs w:val="16"/>
        </w:rPr>
        <w:t>2019</w:t>
      </w:r>
    </w:p>
    <w:p w:rsidR="007E7D86" w:rsidRPr="001F0740" w:rsidRDefault="00795FAB" w:rsidP="007E7D86">
      <w:pPr>
        <w:pStyle w:val="Heading1"/>
        <w:shd w:val="clear" w:color="auto" w:fill="DEEAF6" w:themeFill="accent1" w:themeFillTint="33"/>
        <w:tabs>
          <w:tab w:val="clear" w:pos="5472"/>
          <w:tab w:val="left" w:pos="720"/>
          <w:tab w:val="left" w:pos="1440"/>
          <w:tab w:val="left" w:pos="2160"/>
          <w:tab w:val="left" w:pos="2880"/>
          <w:tab w:val="left" w:pos="3600"/>
          <w:tab w:val="right" w:pos="9346"/>
        </w:tabs>
        <w:ind w:left="0"/>
        <w:rPr>
          <w:sz w:val="28"/>
          <w:szCs w:val="28"/>
        </w:rPr>
      </w:pPr>
      <w:r w:rsidRPr="001F0740">
        <w:rPr>
          <w:sz w:val="28"/>
          <w:szCs w:val="28"/>
        </w:rPr>
        <w:t>Part A</w:t>
      </w:r>
      <w:r w:rsidRPr="001F0740">
        <w:rPr>
          <w:sz w:val="28"/>
          <w:szCs w:val="28"/>
        </w:rPr>
        <w:tab/>
        <w:t>Proposal for SEd Registration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3"/>
        <w:gridCol w:w="2965"/>
      </w:tblGrid>
      <w:tr w:rsidR="00140967" w:rsidRPr="00214C08" w:rsidTr="000C4EA9">
        <w:trPr>
          <w:trHeight w:val="305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140967" w:rsidRPr="00214C08" w:rsidRDefault="00140967" w:rsidP="00214C08">
            <w:pPr>
              <w:pStyle w:val="ListParagraph"/>
              <w:numPr>
                <w:ilvl w:val="0"/>
                <w:numId w:val="43"/>
              </w:numPr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>Institutional Information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140967" w:rsidRPr="00214C08" w:rsidRDefault="00140967" w:rsidP="003312BA">
            <w:pPr>
              <w:rPr>
                <w:sz w:val="20"/>
                <w:szCs w:val="20"/>
              </w:rPr>
            </w:pPr>
          </w:p>
        </w:tc>
      </w:tr>
      <w:tr w:rsidR="007E7D86" w:rsidRPr="00AC22D5" w:rsidTr="002D45F6">
        <w:trPr>
          <w:trHeight w:val="305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7E7D86" w:rsidRPr="00214C08" w:rsidRDefault="007E7D86" w:rsidP="00214C08">
            <w:pPr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Institution’s Official Name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7E7D86" w:rsidRPr="00AC22D5" w:rsidRDefault="007E7D86" w:rsidP="00443A99">
            <w:pPr>
              <w:rPr>
                <w:sz w:val="20"/>
                <w:szCs w:val="20"/>
              </w:rPr>
            </w:pPr>
            <w:r w:rsidRPr="00AC22D5">
              <w:rPr>
                <w:sz w:val="20"/>
                <w:szCs w:val="20"/>
              </w:rPr>
              <w:t>Institution’s 6-digit SED Code</w:t>
            </w:r>
          </w:p>
        </w:tc>
      </w:tr>
      <w:tr w:rsidR="007E7D86" w:rsidRPr="00AC22D5" w:rsidTr="000C4EA9">
        <w:trPr>
          <w:trHeight w:val="440"/>
        </w:trPr>
        <w:sdt>
          <w:sdtPr>
            <w:rPr>
              <w:sz w:val="20"/>
              <w:szCs w:val="20"/>
            </w:rPr>
            <w:alias w:val="Official name of campus"/>
            <w:tag w:val="Official name of campus"/>
            <w:id w:val="713317610"/>
            <w:placeholder>
              <w:docPart w:val="CA3D14BD0D2A4B01A0C5D481F10C910E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385" w:type="dxa"/>
                <w:gridSpan w:val="2"/>
              </w:tcPr>
              <w:p w:rsidR="007E7D86" w:rsidRPr="00AC22D5" w:rsidRDefault="00D669BD" w:rsidP="00D669BD">
                <w:pPr>
                  <w:ind w:left="337" w:hanging="360"/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  <w:bookmarkEnd w:id="0" w:displacedByCustomXml="next"/>
          </w:sdtContent>
        </w:sdt>
        <w:sdt>
          <w:sdtPr>
            <w:rPr>
              <w:sz w:val="20"/>
              <w:szCs w:val="20"/>
            </w:rPr>
            <w:alias w:val="Must be 6 digits"/>
            <w:id w:val="1090741486"/>
            <w:placeholder>
              <w:docPart w:val="9DA56573FB364838B57C5F545B37CC9C"/>
            </w:placeholder>
            <w:showingPlcHdr/>
            <w:text/>
          </w:sdtPr>
          <w:sdtEndPr/>
          <w:sdtContent>
            <w:tc>
              <w:tcPr>
                <w:tcW w:w="2965" w:type="dxa"/>
                <w:tcBorders>
                  <w:bottom w:val="single" w:sz="4" w:space="0" w:color="auto"/>
                </w:tcBorders>
              </w:tcPr>
              <w:p w:rsidR="007E7D86" w:rsidRPr="00AC22D5" w:rsidRDefault="00D669BD" w:rsidP="00D669BD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0967" w:rsidRPr="00214C08" w:rsidTr="000C4EA9">
        <w:trPr>
          <w:trHeight w:val="296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140967" w:rsidRPr="00214C08" w:rsidRDefault="00214C08" w:rsidP="00214C08">
            <w:pPr>
              <w:pStyle w:val="ListParagraph"/>
              <w:numPr>
                <w:ilvl w:val="0"/>
                <w:numId w:val="43"/>
              </w:numPr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>Current Program Registration Information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140967" w:rsidRPr="00214C08" w:rsidRDefault="00140967" w:rsidP="003312BA">
            <w:pPr>
              <w:rPr>
                <w:sz w:val="20"/>
                <w:szCs w:val="20"/>
              </w:rPr>
            </w:pPr>
          </w:p>
        </w:tc>
      </w:tr>
      <w:tr w:rsidR="007E7D86" w:rsidRPr="00AC22D5" w:rsidTr="002D45F6">
        <w:trPr>
          <w:trHeight w:val="296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7E7D86" w:rsidRPr="00214C08" w:rsidRDefault="002823FF" w:rsidP="00214C08">
            <w:pPr>
              <w:rPr>
                <w:sz w:val="20"/>
                <w:szCs w:val="20"/>
              </w:rPr>
            </w:pPr>
            <w:r w:rsidRPr="0077642F">
              <w:rPr>
                <w:sz w:val="20"/>
                <w:szCs w:val="20"/>
              </w:rPr>
              <w:t xml:space="preserve">Current </w:t>
            </w:r>
            <w:r w:rsidR="00140967" w:rsidRPr="0077642F">
              <w:rPr>
                <w:sz w:val="20"/>
                <w:szCs w:val="20"/>
              </w:rPr>
              <w:t>Title</w:t>
            </w:r>
            <w:r w:rsidR="00140967" w:rsidRPr="00214C08">
              <w:rPr>
                <w:sz w:val="20"/>
                <w:szCs w:val="20"/>
              </w:rPr>
              <w:t xml:space="preserve"> of Registered Program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7E7D86" w:rsidRPr="00AC22D5" w:rsidRDefault="00140967" w:rsidP="00443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 Unit (OCUE or OP)</w:t>
            </w:r>
          </w:p>
        </w:tc>
      </w:tr>
      <w:tr w:rsidR="007E7D86" w:rsidRPr="00AC22D5" w:rsidTr="00B12C0F">
        <w:trPr>
          <w:trHeight w:val="431"/>
        </w:trPr>
        <w:sdt>
          <w:sdtPr>
            <w:rPr>
              <w:sz w:val="20"/>
              <w:szCs w:val="20"/>
            </w:rPr>
            <w:id w:val="1556050883"/>
            <w:placeholder>
              <w:docPart w:val="D3DDE4F20A0849DC8F6A55AA201B2F08"/>
            </w:placeholder>
            <w:showingPlcHdr/>
          </w:sdtPr>
          <w:sdtEndPr/>
          <w:sdtContent>
            <w:tc>
              <w:tcPr>
                <w:tcW w:w="6385" w:type="dxa"/>
                <w:gridSpan w:val="2"/>
              </w:tcPr>
              <w:p w:rsidR="007E7D86" w:rsidRPr="00AC22D5" w:rsidRDefault="00D669BD" w:rsidP="00D669BD">
                <w:pPr>
                  <w:ind w:left="337" w:hanging="360"/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SED Unit"/>
            <w:tag w:val="SED Unit"/>
            <w:id w:val="1323318257"/>
            <w:placeholder>
              <w:docPart w:val="21B9A7B7A56F4D03A8BC4CE14C53CEB9"/>
            </w:placeholder>
            <w:showingPlcHdr/>
            <w:dropDownList>
              <w:listItem w:value="Choose an item."/>
              <w:listItem w:displayText="OCUE" w:value="OCUE"/>
              <w:listItem w:displayText="OP" w:value="OP"/>
            </w:dropDownList>
          </w:sdtPr>
          <w:sdtEndPr/>
          <w:sdtContent>
            <w:tc>
              <w:tcPr>
                <w:tcW w:w="2965" w:type="dxa"/>
              </w:tcPr>
              <w:p w:rsidR="007E7D86" w:rsidRPr="00AC22D5" w:rsidRDefault="00D669BD" w:rsidP="00443A99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40967" w:rsidRPr="00AC22D5" w:rsidTr="008804B1">
        <w:trPr>
          <w:trHeight w:val="323"/>
        </w:trPr>
        <w:tc>
          <w:tcPr>
            <w:tcW w:w="3192" w:type="dxa"/>
            <w:shd w:val="clear" w:color="auto" w:fill="DEEAF6" w:themeFill="accent1" w:themeFillTint="33"/>
          </w:tcPr>
          <w:p w:rsidR="00140967" w:rsidRPr="00214C08" w:rsidRDefault="00140967" w:rsidP="00214C08">
            <w:pPr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SED Program Code</w:t>
            </w:r>
          </w:p>
        </w:tc>
        <w:tc>
          <w:tcPr>
            <w:tcW w:w="3193" w:type="dxa"/>
            <w:shd w:val="clear" w:color="auto" w:fill="DEEAF6" w:themeFill="accent1" w:themeFillTint="33"/>
          </w:tcPr>
          <w:p w:rsidR="00140967" w:rsidRPr="00140967" w:rsidRDefault="00140967" w:rsidP="00140967">
            <w:pPr>
              <w:ind w:left="-23"/>
              <w:rPr>
                <w:sz w:val="20"/>
                <w:szCs w:val="20"/>
              </w:rPr>
            </w:pPr>
            <w:r w:rsidRPr="00140967">
              <w:rPr>
                <w:sz w:val="20"/>
                <w:szCs w:val="20"/>
              </w:rPr>
              <w:t>HEGIS Code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 2010 Code</w:t>
            </w:r>
          </w:p>
        </w:tc>
      </w:tr>
      <w:tr w:rsidR="00140967" w:rsidRPr="00AC22D5" w:rsidTr="00140967">
        <w:trPr>
          <w:trHeight w:val="287"/>
        </w:trPr>
        <w:sdt>
          <w:sdtPr>
            <w:rPr>
              <w:sz w:val="20"/>
              <w:szCs w:val="20"/>
            </w:rPr>
            <w:alias w:val="Must be 5 digits"/>
            <w:tag w:val="Must be 5 digits"/>
            <w:id w:val="-217129227"/>
            <w:placeholder>
              <w:docPart w:val="55A16851742944DC87AC5F213AF651CE"/>
            </w:placeholder>
            <w:showingPlcHdr/>
            <w:text/>
          </w:sdtPr>
          <w:sdtEndPr/>
          <w:sdtContent>
            <w:tc>
              <w:tcPr>
                <w:tcW w:w="3192" w:type="dxa"/>
                <w:shd w:val="clear" w:color="auto" w:fill="FFFFFF" w:themeFill="background1"/>
              </w:tcPr>
              <w:p w:rsidR="00140967" w:rsidRDefault="00D669BD" w:rsidP="00D669BD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Must be 4 digits"/>
            <w:tag w:val="Must be 4 digits"/>
            <w:id w:val="-891578926"/>
            <w:placeholder>
              <w:docPart w:val="7F72189E62EB479A95E5B43DB10C9DBE"/>
            </w:placeholder>
            <w:showingPlcHdr/>
            <w:text/>
          </w:sdtPr>
          <w:sdtEndPr/>
          <w:sdtContent>
            <w:tc>
              <w:tcPr>
                <w:tcW w:w="3193" w:type="dxa"/>
                <w:shd w:val="clear" w:color="auto" w:fill="FFFFFF" w:themeFill="background1"/>
              </w:tcPr>
              <w:p w:rsidR="00140967" w:rsidRDefault="00D669BD" w:rsidP="00D669BD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Must be 2.4 digits (ex: 12.1234) "/>
            <w:tag w:val="Must be 2.4 digits (ex: 12.1234) "/>
            <w:id w:val="-278643847"/>
            <w:placeholder>
              <w:docPart w:val="4FEACE0D3DFA448186C4935A3E07FDD1"/>
            </w:placeholder>
            <w:showingPlcHdr/>
            <w:text/>
          </w:sdtPr>
          <w:sdtEndPr/>
          <w:sdtContent>
            <w:tc>
              <w:tcPr>
                <w:tcW w:w="2965" w:type="dxa"/>
                <w:shd w:val="clear" w:color="auto" w:fill="FFFFFF" w:themeFill="background1"/>
              </w:tcPr>
              <w:p w:rsidR="00140967" w:rsidRPr="00AC22D5" w:rsidRDefault="000743BC" w:rsidP="000743BC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0967" w:rsidRPr="00AC22D5" w:rsidTr="002D45F6">
        <w:trPr>
          <w:trHeight w:val="323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140967" w:rsidRPr="00214C08" w:rsidRDefault="00140967" w:rsidP="00214C08">
            <w:pPr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Degree Award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140967" w:rsidRPr="00AC22D5" w:rsidRDefault="00140967" w:rsidP="00140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</w:t>
            </w:r>
          </w:p>
        </w:tc>
      </w:tr>
      <w:tr w:rsidR="00140967" w:rsidRPr="00AC22D5" w:rsidTr="00B12C0F">
        <w:trPr>
          <w:trHeight w:val="287"/>
        </w:trPr>
        <w:tc>
          <w:tcPr>
            <w:tcW w:w="6385" w:type="dxa"/>
            <w:gridSpan w:val="2"/>
            <w:shd w:val="clear" w:color="auto" w:fill="FFFFFF" w:themeFill="background1"/>
          </w:tcPr>
          <w:sdt>
            <w:sdtPr>
              <w:rPr>
                <w:sz w:val="20"/>
                <w:szCs w:val="20"/>
              </w:rPr>
              <w:id w:val="1102149768"/>
              <w:placeholder>
                <w:docPart w:val="BCBD4EA8D4504EDBA7260481BA8527FF"/>
              </w:placeholder>
              <w:showingPlcHdr/>
              <w:dropDownList>
                <w:listItem w:value="Choose an item."/>
                <w:listItem w:displayText="AA" w:value="AA"/>
                <w:listItem w:displayText="AS" w:value="AS"/>
                <w:listItem w:displayText="BA" w:value="BA"/>
                <w:listItem w:displayText="BS" w:value="BS"/>
                <w:listItem w:displayText="MA" w:value="MA"/>
                <w:listItem w:displayText="MS" w:value="MS"/>
                <w:listItem w:displayText="PhD" w:value="PhD"/>
                <w:listItem w:displayText="Other" w:value="Other"/>
              </w:dropDownList>
            </w:sdtPr>
            <w:sdtEndPr/>
            <w:sdtContent>
              <w:p w:rsidR="00140967" w:rsidRDefault="00612023" w:rsidP="00612023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Choose an item.</w:t>
                </w:r>
              </w:p>
            </w:sdtContent>
          </w:sdt>
          <w:p w:rsidR="000743BC" w:rsidRDefault="000743BC" w:rsidP="00612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If, other:  </w:t>
            </w:r>
            <w:sdt>
              <w:sdtPr>
                <w:rPr>
                  <w:sz w:val="20"/>
                  <w:szCs w:val="20"/>
                </w:rPr>
                <w:id w:val="-2147430573"/>
                <w:placeholder>
                  <w:docPart w:val="9F7C87749D93458AA07371A15391D917"/>
                </w:placeholder>
                <w:showingPlcHdr/>
              </w:sdtPr>
              <w:sdtEndPr/>
              <w:sdtContent>
                <w:r w:rsidRPr="004B4B5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alias w:val="Maximum is limited by SUNY policy"/>
            <w:tag w:val="Maximum is limited by SUNY policy"/>
            <w:id w:val="1435473402"/>
            <w:placeholder>
              <w:docPart w:val="5B729509860342BAA69C5B4C5C6088B1"/>
            </w:placeholder>
            <w:showingPlcHdr/>
            <w:text/>
          </w:sdtPr>
          <w:sdtEndPr/>
          <w:sdtContent>
            <w:tc>
              <w:tcPr>
                <w:tcW w:w="2965" w:type="dxa"/>
                <w:shd w:val="clear" w:color="auto" w:fill="FFFFFF" w:themeFill="background1"/>
              </w:tcPr>
              <w:p w:rsidR="00140967" w:rsidRPr="00AC22D5" w:rsidRDefault="00612023" w:rsidP="00140967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0967" w:rsidRPr="008955BF" w:rsidTr="00310DC3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214C08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77642F">
              <w:rPr>
                <w:sz w:val="20"/>
                <w:szCs w:val="20"/>
              </w:rPr>
              <w:t>Current Catalog Description</w:t>
            </w:r>
            <w:r w:rsidRPr="00214C08">
              <w:rPr>
                <w:sz w:val="20"/>
                <w:szCs w:val="20"/>
              </w:rPr>
              <w:t xml:space="preserve"> of Registered Program </w:t>
            </w:r>
          </w:p>
        </w:tc>
      </w:tr>
      <w:tr w:rsidR="00140967" w:rsidRPr="00AC22D5" w:rsidTr="00310DC3">
        <w:trPr>
          <w:trHeight w:val="1511"/>
        </w:trPr>
        <w:sdt>
          <w:sdtPr>
            <w:rPr>
              <w:sz w:val="20"/>
              <w:szCs w:val="20"/>
            </w:rPr>
            <w:id w:val="-398586128"/>
            <w:placeholder>
              <w:docPart w:val="0D1578121D6441B3BDBA51DB4A9C77AD"/>
            </w:placeholder>
            <w:showingPlcHdr/>
          </w:sdtPr>
          <w:sdtEndPr/>
          <w:sdtContent>
            <w:tc>
              <w:tcPr>
                <w:tcW w:w="9350" w:type="dxa"/>
                <w:gridSpan w:val="3"/>
              </w:tcPr>
              <w:p w:rsidR="00140967" w:rsidRPr="00AC22D5" w:rsidRDefault="00612023" w:rsidP="00612023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4C08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214C08" w:rsidRPr="00214C08" w:rsidRDefault="00214C08" w:rsidP="00214C08">
            <w:pPr>
              <w:pStyle w:val="ListParagraph"/>
              <w:numPr>
                <w:ilvl w:val="0"/>
                <w:numId w:val="43"/>
              </w:numPr>
              <w:tabs>
                <w:tab w:val="right" w:pos="5197"/>
              </w:tabs>
              <w:rPr>
                <w:b/>
                <w:sz w:val="20"/>
                <w:szCs w:val="20"/>
              </w:rPr>
            </w:pPr>
            <w:r w:rsidRPr="00214C08">
              <w:rPr>
                <w:b/>
                <w:sz w:val="20"/>
                <w:szCs w:val="20"/>
              </w:rPr>
              <w:t xml:space="preserve">Proposed Program Registration Information </w:t>
            </w:r>
          </w:p>
        </w:tc>
      </w:tr>
      <w:tr w:rsidR="00140967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214C08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77642F">
              <w:rPr>
                <w:sz w:val="20"/>
                <w:szCs w:val="20"/>
              </w:rPr>
              <w:t>Proposed Program</w:t>
            </w:r>
            <w:r w:rsidRPr="00214C08">
              <w:rPr>
                <w:sz w:val="20"/>
                <w:szCs w:val="20"/>
              </w:rPr>
              <w:t xml:space="preserve"> Title</w:t>
            </w:r>
          </w:p>
        </w:tc>
      </w:tr>
      <w:tr w:rsidR="00140967" w:rsidRPr="00AC22D5" w:rsidTr="003312BA">
        <w:trPr>
          <w:trHeight w:val="431"/>
        </w:trPr>
        <w:sdt>
          <w:sdtPr>
            <w:rPr>
              <w:sz w:val="20"/>
              <w:szCs w:val="20"/>
            </w:rPr>
            <w:id w:val="1517507722"/>
            <w:placeholder>
              <w:docPart w:val="168B4F6FB988423C8BF17B73712C68F2"/>
            </w:placeholder>
            <w:showingPlcHdr/>
          </w:sdtPr>
          <w:sdtEndPr/>
          <w:sdtContent>
            <w:tc>
              <w:tcPr>
                <w:tcW w:w="9350" w:type="dxa"/>
                <w:gridSpan w:val="3"/>
              </w:tcPr>
              <w:p w:rsidR="00140967" w:rsidRPr="00AC22D5" w:rsidRDefault="00612023" w:rsidP="00612023">
                <w:pPr>
                  <w:ind w:left="342" w:hanging="360"/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0967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214C08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>Rationale for Proposed Title (i.e., demonstrate alignment between proposed title and program course content)</w:t>
            </w:r>
          </w:p>
        </w:tc>
      </w:tr>
      <w:tr w:rsidR="00140967" w:rsidRPr="008955BF" w:rsidTr="003312BA">
        <w:trPr>
          <w:trHeight w:val="1277"/>
        </w:trPr>
        <w:sdt>
          <w:sdtPr>
            <w:rPr>
              <w:sz w:val="24"/>
              <w:szCs w:val="24"/>
            </w:rPr>
            <w:id w:val="2141456254"/>
            <w:placeholder>
              <w:docPart w:val="AB9AB0BC1D214DB7B9E59F9A52683357"/>
            </w:placeholder>
            <w:showingPlcHdr/>
          </w:sdtPr>
          <w:sdtEndPr/>
          <w:sdtContent>
            <w:tc>
              <w:tcPr>
                <w:tcW w:w="9350" w:type="dxa"/>
                <w:gridSpan w:val="3"/>
              </w:tcPr>
              <w:p w:rsidR="00140967" w:rsidRPr="008955BF" w:rsidRDefault="00612023" w:rsidP="00140967">
                <w:pPr>
                  <w:ind w:left="342"/>
                  <w:rPr>
                    <w:sz w:val="24"/>
                    <w:szCs w:val="24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0967" w:rsidRPr="008955BF" w:rsidTr="003312BA">
        <w:tc>
          <w:tcPr>
            <w:tcW w:w="9350" w:type="dxa"/>
            <w:gridSpan w:val="3"/>
            <w:shd w:val="clear" w:color="auto" w:fill="DEEAF6" w:themeFill="accent1" w:themeFillTint="33"/>
          </w:tcPr>
          <w:p w:rsidR="00140967" w:rsidRPr="00214C08" w:rsidRDefault="00140967" w:rsidP="00214C08">
            <w:pPr>
              <w:tabs>
                <w:tab w:val="right" w:pos="5197"/>
              </w:tabs>
              <w:rPr>
                <w:sz w:val="20"/>
                <w:szCs w:val="20"/>
              </w:rPr>
            </w:pPr>
            <w:r w:rsidRPr="00214C08">
              <w:rPr>
                <w:sz w:val="20"/>
                <w:szCs w:val="20"/>
              </w:rPr>
              <w:t xml:space="preserve">Proposed </w:t>
            </w:r>
            <w:r w:rsidRPr="0077642F">
              <w:rPr>
                <w:sz w:val="20"/>
                <w:szCs w:val="20"/>
              </w:rPr>
              <w:t>Catalog Description of Registered Program</w:t>
            </w:r>
          </w:p>
        </w:tc>
      </w:tr>
      <w:tr w:rsidR="00140967" w:rsidRPr="008955BF" w:rsidTr="003312BA">
        <w:trPr>
          <w:trHeight w:val="1259"/>
        </w:trPr>
        <w:sdt>
          <w:sdtPr>
            <w:rPr>
              <w:sz w:val="24"/>
              <w:szCs w:val="24"/>
            </w:rPr>
            <w:id w:val="-1333605200"/>
            <w:placeholder>
              <w:docPart w:val="A871E651DC8140258DBB69A2BDCB7A68"/>
            </w:placeholder>
            <w:showingPlcHdr/>
          </w:sdtPr>
          <w:sdtEndPr/>
          <w:sdtContent>
            <w:tc>
              <w:tcPr>
                <w:tcW w:w="9350" w:type="dxa"/>
                <w:gridSpan w:val="3"/>
              </w:tcPr>
              <w:p w:rsidR="00140967" w:rsidRPr="008955BF" w:rsidRDefault="00612023" w:rsidP="00140967">
                <w:pPr>
                  <w:ind w:left="342"/>
                  <w:rPr>
                    <w:sz w:val="24"/>
                    <w:szCs w:val="24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4C08" w:rsidRPr="007307D3" w:rsidTr="00276EFF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1F0740" w:rsidRDefault="001F0740" w:rsidP="00D669BD">
            <w:pPr>
              <w:pStyle w:val="ListParagraph"/>
              <w:numPr>
                <w:ilvl w:val="0"/>
                <w:numId w:val="43"/>
              </w:numPr>
              <w:rPr>
                <w:b/>
                <w:sz w:val="20"/>
                <w:szCs w:val="20"/>
              </w:rPr>
            </w:pPr>
            <w:r w:rsidRPr="001F0740">
              <w:rPr>
                <w:b/>
                <w:sz w:val="20"/>
                <w:szCs w:val="20"/>
              </w:rPr>
              <w:t xml:space="preserve">Placeholder programs for </w:t>
            </w:r>
            <w:r w:rsidR="00D669BD">
              <w:rPr>
                <w:b/>
                <w:sz w:val="20"/>
                <w:szCs w:val="20"/>
              </w:rPr>
              <w:t>Current Program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214C08" w:rsidRPr="007307D3" w:rsidRDefault="00214C08" w:rsidP="00214C08">
            <w:pPr>
              <w:rPr>
                <w:sz w:val="20"/>
                <w:szCs w:val="20"/>
              </w:rPr>
            </w:pPr>
          </w:p>
        </w:tc>
      </w:tr>
      <w:tr w:rsidR="00214C08" w:rsidRPr="00AC22D5" w:rsidTr="00276EFF">
        <w:trPr>
          <w:trHeight w:val="620"/>
        </w:trPr>
        <w:tc>
          <w:tcPr>
            <w:tcW w:w="6385" w:type="dxa"/>
            <w:gridSpan w:val="2"/>
          </w:tcPr>
          <w:p w:rsidR="00214C08" w:rsidRPr="00276EFF" w:rsidRDefault="00D669BD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Currently enrolled</w:t>
            </w:r>
            <w:r w:rsidR="00214C08" w:rsidRPr="00276EFF">
              <w:rPr>
                <w:rFonts w:cstheme="minorHAnsi"/>
                <w:sz w:val="20"/>
                <w:szCs w:val="20"/>
              </w:rPr>
              <w:t xml:space="preserve"> students must be </w:t>
            </w:r>
            <w:r w:rsidR="00214C08" w:rsidRPr="0077642F">
              <w:rPr>
                <w:rFonts w:cstheme="minorHAnsi"/>
                <w:sz w:val="20"/>
                <w:szCs w:val="20"/>
              </w:rPr>
              <w:t xml:space="preserve">able to complete the program </w:t>
            </w:r>
            <w:r w:rsidRPr="0077642F">
              <w:rPr>
                <w:rFonts w:cstheme="minorHAnsi"/>
                <w:sz w:val="20"/>
                <w:szCs w:val="20"/>
              </w:rPr>
              <w:t>under the title that was in effect when they first enrolled. SED will create</w:t>
            </w:r>
            <w:r w:rsidR="00214C08" w:rsidRPr="0077642F">
              <w:rPr>
                <w:rFonts w:cstheme="minorHAnsi"/>
                <w:sz w:val="20"/>
                <w:szCs w:val="20"/>
              </w:rPr>
              <w:t xml:space="preserve"> a</w:t>
            </w:r>
            <w:r w:rsidR="00214C08" w:rsidRPr="00276EFF">
              <w:rPr>
                <w:rFonts w:cstheme="minorHAnsi"/>
                <w:sz w:val="20"/>
                <w:szCs w:val="20"/>
              </w:rPr>
              <w:t xml:space="preserve"> </w:t>
            </w:r>
            <w:r w:rsidR="00214C08" w:rsidRPr="00276EFF">
              <w:rPr>
                <w:rFonts w:cstheme="minorHAnsi"/>
                <w:sz w:val="20"/>
                <w:szCs w:val="20"/>
              </w:rPr>
              <w:lastRenderedPageBreak/>
              <w:t>‘placeholder’ program with its own SED code</w:t>
            </w:r>
            <w:r w:rsidRPr="00276EFF">
              <w:rPr>
                <w:rFonts w:cstheme="minorHAnsi"/>
                <w:sz w:val="20"/>
                <w:szCs w:val="20"/>
              </w:rPr>
              <w:t xml:space="preserve"> under the old title which will be </w:t>
            </w:r>
            <w:r w:rsidR="00214C08" w:rsidRPr="00276EFF">
              <w:rPr>
                <w:rFonts w:cstheme="minorHAnsi"/>
                <w:sz w:val="20"/>
                <w:szCs w:val="20"/>
              </w:rPr>
              <w:t xml:space="preserve">discontinued when the last </w:t>
            </w:r>
            <w:r w:rsidRPr="00276EFF">
              <w:rPr>
                <w:rFonts w:cstheme="minorHAnsi"/>
                <w:sz w:val="20"/>
                <w:szCs w:val="20"/>
              </w:rPr>
              <w:t xml:space="preserve">currently enrolled </w:t>
            </w:r>
            <w:r w:rsidR="00214C08" w:rsidRPr="00276EFF">
              <w:rPr>
                <w:rFonts w:cstheme="minorHAnsi"/>
                <w:sz w:val="20"/>
                <w:szCs w:val="20"/>
              </w:rPr>
              <w:t xml:space="preserve">student graduates. 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The revised </w:t>
            </w:r>
            <w:r w:rsidR="00D669BD" w:rsidRPr="00276EFF">
              <w:rPr>
                <w:rFonts w:cstheme="minorHAnsi"/>
                <w:sz w:val="20"/>
                <w:szCs w:val="20"/>
              </w:rPr>
              <w:t>title</w:t>
            </w:r>
            <w:r w:rsidRPr="00276EFF">
              <w:rPr>
                <w:rFonts w:cstheme="minorHAnsi"/>
                <w:sz w:val="20"/>
                <w:szCs w:val="20"/>
              </w:rPr>
              <w:t xml:space="preserve"> applies only to new students entering after the revision has been registered.</w:t>
            </w:r>
          </w:p>
          <w:p w:rsidR="00214C08" w:rsidRPr="00276EFF" w:rsidRDefault="00214C08" w:rsidP="00214C08">
            <w:pPr>
              <w:ind w:left="7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lastRenderedPageBreak/>
              <w:t>Need a placeholder?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77377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971"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ab/>
              <w:t>No</w:t>
            </w:r>
            <w:r w:rsidRPr="00276EF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171009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96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14C08" w:rsidRPr="00276EFF" w:rsidRDefault="0077642F" w:rsidP="00214C0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If yes, w</w:t>
            </w:r>
            <w:r w:rsidR="00214C08" w:rsidRPr="00276EFF">
              <w:rPr>
                <w:rFonts w:cstheme="minorHAnsi"/>
                <w:sz w:val="20"/>
                <w:szCs w:val="20"/>
              </w:rPr>
              <w:t xml:space="preserve">hen in the future should that placeholder be discontinued? </w:t>
            </w:r>
          </w:p>
          <w:p w:rsidR="00612023" w:rsidRPr="00276EFF" w:rsidRDefault="00612023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33557779"/>
                <w:placeholder>
                  <w:docPart w:val="8E157E370F9C4BC9B1BAAD2AF0C4115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to enter a date.</w:t>
                </w:r>
              </w:sdtContent>
            </w:sdt>
          </w:p>
        </w:tc>
      </w:tr>
      <w:tr w:rsidR="00214C08" w:rsidRPr="007307D3" w:rsidTr="00276EFF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276EFF" w:rsidRDefault="00214C08" w:rsidP="00214C08">
            <w:pPr>
              <w:pStyle w:val="ListParagraph"/>
              <w:numPr>
                <w:ilvl w:val="0"/>
                <w:numId w:val="43"/>
              </w:numPr>
              <w:ind w:left="432"/>
              <w:rPr>
                <w:rFonts w:cstheme="minorHAnsi"/>
                <w:b/>
                <w:sz w:val="20"/>
                <w:szCs w:val="20"/>
              </w:rPr>
            </w:pPr>
            <w:r w:rsidRPr="0077642F">
              <w:rPr>
                <w:rFonts w:cstheme="minorHAnsi"/>
                <w:b/>
                <w:sz w:val="20"/>
                <w:szCs w:val="20"/>
              </w:rPr>
              <w:lastRenderedPageBreak/>
              <w:t>Any branch campus</w:t>
            </w:r>
            <w:r w:rsidR="0077642F">
              <w:rPr>
                <w:rFonts w:cstheme="minorHAnsi"/>
                <w:b/>
                <w:sz w:val="20"/>
                <w:szCs w:val="20"/>
              </w:rPr>
              <w:t>(es)</w:t>
            </w:r>
            <w:r w:rsidRPr="00276EFF">
              <w:rPr>
                <w:rFonts w:cstheme="minorHAnsi"/>
                <w:b/>
                <w:sz w:val="20"/>
                <w:szCs w:val="20"/>
              </w:rPr>
              <w:t xml:space="preserve"> offering the proposed program</w:t>
            </w:r>
            <w:r w:rsidR="0077642F">
              <w:rPr>
                <w:rFonts w:cstheme="minorHAnsi"/>
                <w:b/>
                <w:sz w:val="20"/>
                <w:szCs w:val="20"/>
              </w:rPr>
              <w:t xml:space="preserve"> (List all)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C08" w:rsidRPr="00AC22D5" w:rsidTr="00276EFF">
        <w:trPr>
          <w:trHeight w:val="620"/>
        </w:trPr>
        <w:tc>
          <w:tcPr>
            <w:tcW w:w="6385" w:type="dxa"/>
            <w:gridSpan w:val="2"/>
          </w:tcPr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Name: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25204106"/>
                <w:placeholder>
                  <w:docPart w:val="4FA1D6B805304E05B42D436AF6AFEAE1"/>
                </w:placeholder>
                <w:showingPlcHdr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SED Institution Code: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92434010"/>
                <w:placeholder>
                  <w:docPart w:val="15E6445D131F4E0D961B06E9B37ACF27"/>
                </w:placeholder>
                <w:showingPlcHdr/>
                <w:text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SED Program Code: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736358766"/>
                <w:placeholder>
                  <w:docPart w:val="2CF8E75889B745CF998A1602FE72EA8C"/>
                </w:placeholder>
                <w:showingPlcHdr/>
                <w:text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Will title change at this campus?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141651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ab/>
              <w:t>No</w:t>
            </w:r>
            <w:r w:rsidRPr="00276EF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33982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Need a placeholder?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90427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ab/>
              <w:t>No</w:t>
            </w:r>
            <w:r w:rsidRPr="00276EF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65568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  <w:p w:rsidR="00214C08" w:rsidRPr="00276EFF" w:rsidRDefault="0077642F" w:rsidP="00214C0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w</w:t>
            </w:r>
            <w:r w:rsidR="00214C08" w:rsidRPr="00276EFF">
              <w:rPr>
                <w:rFonts w:cstheme="minorHAnsi"/>
                <w:sz w:val="20"/>
                <w:szCs w:val="20"/>
              </w:rPr>
              <w:t>hen in the future should that placeholder be discontinued?</w:t>
            </w:r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Date:</w:t>
            </w:r>
            <w:r w:rsid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849522647"/>
                <w:placeholder>
                  <w:docPart w:val="C3AC313703374BDBBC86A951B706083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76EFF" w:rsidRPr="004B4B5F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C08" w:rsidRPr="007307D3" w:rsidTr="00276EFF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214C08" w:rsidRPr="00276EFF" w:rsidRDefault="00214C08" w:rsidP="00214C08">
            <w:pPr>
              <w:pStyle w:val="ListParagraph"/>
              <w:numPr>
                <w:ilvl w:val="0"/>
                <w:numId w:val="43"/>
              </w:numPr>
              <w:ind w:left="337"/>
              <w:rPr>
                <w:rFonts w:cstheme="minorHAnsi"/>
                <w:b/>
                <w:sz w:val="20"/>
                <w:szCs w:val="20"/>
              </w:rPr>
            </w:pPr>
            <w:r w:rsidRPr="00276EFF">
              <w:rPr>
                <w:rFonts w:cstheme="minorHAnsi"/>
                <w:b/>
                <w:sz w:val="20"/>
                <w:szCs w:val="20"/>
              </w:rPr>
              <w:t>Any Partner Institution</w:t>
            </w:r>
            <w:r w:rsidR="0077642F">
              <w:rPr>
                <w:rFonts w:cstheme="minorHAnsi"/>
                <w:b/>
                <w:sz w:val="20"/>
                <w:szCs w:val="20"/>
              </w:rPr>
              <w:t>(</w:t>
            </w:r>
            <w:r w:rsidRPr="00276EFF">
              <w:rPr>
                <w:rFonts w:cstheme="minorHAnsi"/>
                <w:b/>
                <w:sz w:val="20"/>
                <w:szCs w:val="20"/>
              </w:rPr>
              <w:t>s</w:t>
            </w:r>
            <w:r w:rsidR="0077642F">
              <w:rPr>
                <w:rFonts w:cstheme="minorHAnsi"/>
                <w:b/>
                <w:sz w:val="20"/>
                <w:szCs w:val="20"/>
              </w:rPr>
              <w:t>)</w:t>
            </w:r>
            <w:r w:rsidRPr="00276EFF">
              <w:rPr>
                <w:rFonts w:cstheme="minorHAnsi"/>
                <w:b/>
                <w:sz w:val="20"/>
                <w:szCs w:val="20"/>
              </w:rPr>
              <w:t xml:space="preserve"> jointly offering the program (List all)</w:t>
            </w:r>
          </w:p>
        </w:tc>
        <w:tc>
          <w:tcPr>
            <w:tcW w:w="2965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C08" w:rsidRPr="00AC22D5" w:rsidTr="00276EFF">
        <w:trPr>
          <w:trHeight w:val="620"/>
        </w:trPr>
        <w:tc>
          <w:tcPr>
            <w:tcW w:w="6385" w:type="dxa"/>
            <w:gridSpan w:val="2"/>
            <w:tcBorders>
              <w:bottom w:val="single" w:sz="4" w:space="0" w:color="auto"/>
            </w:tcBorders>
          </w:tcPr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Name: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20579400"/>
                <w:placeholder>
                  <w:docPart w:val="055C1A9F610E40278F69F9CE6D01A945"/>
                </w:placeholder>
                <w:showingPlcHdr/>
                <w:text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SED Institution Code: 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alias w:val="Must be 6 digits"/>
                <w:tag w:val="Must be 6 digits"/>
                <w:id w:val="1902257547"/>
                <w:placeholder>
                  <w:docPart w:val="F7765F83C85841409AA476B89ACA6DBF"/>
                </w:placeholder>
                <w:showingPlcHdr/>
                <w:text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SED Program Code: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alias w:val="Must be 5 digits"/>
                <w:tag w:val="Must be 5 digits"/>
                <w:id w:val="-2071486852"/>
                <w:placeholder>
                  <w:docPart w:val="266309D57A5C47E38C97F5808F3A55F8"/>
                </w:placeholder>
                <w:showingPlcHdr/>
                <w:text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214C08" w:rsidRPr="00276EFF" w:rsidRDefault="00214C08" w:rsidP="00214C08">
            <w:pPr>
              <w:ind w:left="337" w:hanging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:rsidR="00276EFF" w:rsidRPr="00276EFF" w:rsidRDefault="00276EFF" w:rsidP="00276EFF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Will title change at this campus?</w:t>
            </w:r>
          </w:p>
          <w:p w:rsidR="00276EFF" w:rsidRPr="00276EFF" w:rsidRDefault="00276EFF" w:rsidP="00276EFF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26619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ab/>
              <w:t>No</w:t>
            </w:r>
            <w:r w:rsidRPr="00276EF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47912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77642F" w:rsidRPr="00276EFF" w:rsidRDefault="0077642F" w:rsidP="0077642F">
            <w:pPr>
              <w:rPr>
                <w:rFonts w:cstheme="minorHAnsi"/>
                <w:sz w:val="20"/>
                <w:szCs w:val="20"/>
              </w:rPr>
            </w:pPr>
          </w:p>
          <w:p w:rsidR="0077642F" w:rsidRPr="00276EFF" w:rsidRDefault="0077642F" w:rsidP="0077642F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Need a placeholder?</w:t>
            </w:r>
          </w:p>
          <w:p w:rsidR="0077642F" w:rsidRPr="00276EFF" w:rsidRDefault="0077642F" w:rsidP="0077642F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186767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ab/>
              <w:t>No</w:t>
            </w:r>
            <w:r w:rsidRPr="00276EF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-21424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EF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6EF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77642F" w:rsidRPr="00276EFF" w:rsidRDefault="0077642F" w:rsidP="0077642F">
            <w:pPr>
              <w:rPr>
                <w:rFonts w:cstheme="minorHAnsi"/>
                <w:sz w:val="20"/>
                <w:szCs w:val="20"/>
              </w:rPr>
            </w:pPr>
          </w:p>
          <w:p w:rsidR="0077642F" w:rsidRPr="00276EFF" w:rsidRDefault="0077642F" w:rsidP="0077642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w</w:t>
            </w:r>
            <w:r w:rsidRPr="00276EFF">
              <w:rPr>
                <w:rFonts w:cstheme="minorHAnsi"/>
                <w:sz w:val="20"/>
                <w:szCs w:val="20"/>
              </w:rPr>
              <w:t>hen in the future should that placeholder be discontinued?</w:t>
            </w:r>
          </w:p>
          <w:p w:rsidR="0077642F" w:rsidRPr="00276EFF" w:rsidRDefault="0077642F" w:rsidP="0077642F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Date: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21308983"/>
                <w:placeholder>
                  <w:docPart w:val="2A5907076DB9458B8D7016AC8B783EC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B4B5F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="0077642F" w:rsidRPr="00276EFF" w:rsidRDefault="0077642F" w:rsidP="00276EF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C08" w:rsidRPr="008955BF" w:rsidTr="00276EFF">
        <w:tc>
          <w:tcPr>
            <w:tcW w:w="6385" w:type="dxa"/>
            <w:gridSpan w:val="2"/>
            <w:tcBorders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:rsidR="00214C08" w:rsidRPr="00276EFF" w:rsidRDefault="001F0740" w:rsidP="001F0740">
            <w:pPr>
              <w:pStyle w:val="ListParagraph"/>
              <w:numPr>
                <w:ilvl w:val="0"/>
                <w:numId w:val="43"/>
              </w:numPr>
              <w:tabs>
                <w:tab w:val="right" w:pos="5197"/>
              </w:tabs>
              <w:ind w:left="337" w:hanging="293"/>
              <w:rPr>
                <w:rFonts w:cstheme="minorHAnsi"/>
                <w:b/>
                <w:sz w:val="20"/>
                <w:szCs w:val="20"/>
              </w:rPr>
            </w:pPr>
            <w:r w:rsidRPr="00276EFF">
              <w:rPr>
                <w:rFonts w:cstheme="minorHAnsi"/>
                <w:b/>
                <w:sz w:val="20"/>
                <w:szCs w:val="20"/>
              </w:rPr>
              <w:t xml:space="preserve">Campus Contact </w:t>
            </w:r>
          </w:p>
        </w:tc>
        <w:tc>
          <w:tcPr>
            <w:tcW w:w="2965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:rsidR="00214C08" w:rsidRPr="00276EFF" w:rsidRDefault="00214C08" w:rsidP="00214C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4C08" w:rsidRPr="001F0740" w:rsidTr="00276EFF">
        <w:trPr>
          <w:trHeight w:val="800"/>
        </w:trPr>
        <w:tc>
          <w:tcPr>
            <w:tcW w:w="6385" w:type="dxa"/>
            <w:gridSpan w:val="2"/>
            <w:tcBorders>
              <w:top w:val="single" w:sz="4" w:space="0" w:color="auto"/>
            </w:tcBorders>
          </w:tcPr>
          <w:p w:rsidR="001F0740" w:rsidRPr="00276EFF" w:rsidRDefault="001F0740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Name (first, last):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20538782"/>
                <w:placeholder>
                  <w:docPart w:val="7BF7C1F5314E4CF6B85B0A73DF3B2407"/>
                </w:placeholder>
                <w:showingPlcHdr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1F0740" w:rsidRPr="00276EFF" w:rsidRDefault="001F0740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Title: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87510934"/>
                <w:placeholder>
                  <w:docPart w:val="05FDB7DDFBE34749BB13DB71D4922FB2"/>
                </w:placeholder>
                <w:showingPlcHdr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214C08" w:rsidRPr="00276EFF" w:rsidRDefault="001F0740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Phone: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15635739"/>
                <w:placeholder>
                  <w:docPart w:val="0F822A6524E94A218741A5DEEE250B91"/>
                </w:placeholder>
                <w:showingPlcHdr/>
                <w:text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  <w:p w:rsidR="001F0740" w:rsidRPr="00276EFF" w:rsidRDefault="001F0740" w:rsidP="00214C08">
            <w:pPr>
              <w:rPr>
                <w:rFonts w:cstheme="minorHAnsi"/>
                <w:sz w:val="20"/>
                <w:szCs w:val="20"/>
              </w:rPr>
            </w:pPr>
            <w:r w:rsidRPr="00276EFF">
              <w:rPr>
                <w:rFonts w:cstheme="minorHAnsi"/>
                <w:sz w:val="20"/>
                <w:szCs w:val="20"/>
              </w:rPr>
              <w:t>Email:</w:t>
            </w:r>
            <w:r w:rsidR="00612023" w:rsidRPr="00276EFF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00727933"/>
                <w:placeholder>
                  <w:docPart w:val="5D34C49378E54EBA8D6B6E4647E6F5F7"/>
                </w:placeholder>
                <w:showingPlcHdr/>
              </w:sdtPr>
              <w:sdtEndPr/>
              <w:sdtContent>
                <w:r w:rsidR="00612023" w:rsidRPr="00276EFF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</w:tc>
      </w:tr>
    </w:tbl>
    <w:p w:rsidR="007E7D86" w:rsidRPr="000C4EA9" w:rsidRDefault="00606F26" w:rsidP="007E7D86">
      <w:pPr>
        <w:pStyle w:val="Heading1"/>
        <w:shd w:val="clear" w:color="auto" w:fill="DEEAF6" w:themeFill="accent1" w:themeFillTint="33"/>
        <w:rPr>
          <w:sz w:val="28"/>
          <w:szCs w:val="28"/>
        </w:rPr>
      </w:pPr>
      <w:r w:rsidRPr="000C4EA9">
        <w:rPr>
          <w:sz w:val="28"/>
          <w:szCs w:val="28"/>
        </w:rPr>
        <w:t>Attestation by chief Administrative or academic officer/provost</w:t>
      </w:r>
    </w:p>
    <w:p w:rsidR="0082545C" w:rsidRPr="00F6247D" w:rsidRDefault="0082545C" w:rsidP="00606F2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:rsidR="0082545C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b/>
          <w:iCs/>
          <w:sz w:val="24"/>
        </w:rPr>
      </w:pPr>
      <w:r w:rsidRPr="00037F12">
        <w:rPr>
          <w:b/>
          <w:iCs/>
          <w:sz w:val="24"/>
        </w:rPr>
        <w:t>CHIEF ADMINISTRATIVE OR ACADEMIC OFFICER/PROVOST</w:t>
      </w:r>
      <w:r>
        <w:rPr>
          <w:b/>
          <w:iCs/>
          <w:sz w:val="24"/>
        </w:rPr>
        <w:t xml:space="preserve"> </w:t>
      </w:r>
    </w:p>
    <w:p w:rsidR="0026439B" w:rsidRDefault="0026439B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ascii="Times New Roman" w:hAnsi="Times New Roman"/>
          <w:color w:val="000000"/>
          <w:spacing w:val="1"/>
          <w:sz w:val="20"/>
          <w:szCs w:val="20"/>
        </w:rPr>
      </w:pPr>
    </w:p>
    <w:p w:rsidR="00B70CD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color w:val="000000"/>
          <w:sz w:val="20"/>
          <w:szCs w:val="20"/>
        </w:rPr>
      </w:pPr>
      <w:r w:rsidRPr="000D7B44">
        <w:rPr>
          <w:rFonts w:cstheme="minorHAnsi"/>
          <w:color w:val="000000"/>
          <w:spacing w:val="1"/>
          <w:sz w:val="20"/>
          <w:szCs w:val="20"/>
        </w:rPr>
        <w:t>O</w:t>
      </w:r>
      <w:r w:rsidRPr="000D7B44">
        <w:rPr>
          <w:rFonts w:cstheme="minorHAnsi"/>
          <w:color w:val="000000"/>
          <w:sz w:val="20"/>
          <w:szCs w:val="20"/>
        </w:rPr>
        <w:t>n beh</w:t>
      </w:r>
      <w:r w:rsidRPr="000D7B44">
        <w:rPr>
          <w:rFonts w:cstheme="minorHAnsi"/>
          <w:color w:val="000000"/>
          <w:spacing w:val="-1"/>
          <w:sz w:val="20"/>
          <w:szCs w:val="20"/>
        </w:rPr>
        <w:t>a</w:t>
      </w:r>
      <w:r w:rsidRPr="000D7B44">
        <w:rPr>
          <w:rFonts w:cstheme="minorHAnsi"/>
          <w:color w:val="000000"/>
          <w:spacing w:val="-3"/>
          <w:sz w:val="20"/>
          <w:szCs w:val="20"/>
        </w:rPr>
        <w:t>l</w:t>
      </w:r>
      <w:r w:rsidRPr="000D7B44">
        <w:rPr>
          <w:rFonts w:cstheme="minorHAnsi"/>
          <w:color w:val="000000"/>
          <w:sz w:val="20"/>
          <w:szCs w:val="20"/>
        </w:rPr>
        <w:t>f</w:t>
      </w:r>
      <w:r w:rsidRPr="000D7B44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3"/>
          <w:sz w:val="20"/>
          <w:szCs w:val="20"/>
        </w:rPr>
        <w:t>o</w:t>
      </w:r>
      <w:r w:rsidRPr="000D7B44">
        <w:rPr>
          <w:rFonts w:cstheme="minorHAnsi"/>
          <w:color w:val="000000"/>
          <w:sz w:val="20"/>
          <w:szCs w:val="20"/>
        </w:rPr>
        <w:t>f</w:t>
      </w:r>
      <w:r w:rsidRPr="000D7B44">
        <w:rPr>
          <w:rFonts w:cstheme="minorHAnsi"/>
          <w:color w:val="000000"/>
          <w:spacing w:val="1"/>
          <w:sz w:val="20"/>
          <w:szCs w:val="20"/>
        </w:rPr>
        <w:t xml:space="preserve"> t</w:t>
      </w:r>
      <w:r w:rsidRPr="000D7B44">
        <w:rPr>
          <w:rFonts w:cstheme="minorHAnsi"/>
          <w:color w:val="000000"/>
          <w:sz w:val="20"/>
          <w:szCs w:val="20"/>
        </w:rPr>
        <w:t xml:space="preserve">he 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z w:val="20"/>
          <w:szCs w:val="20"/>
        </w:rPr>
        <w:t>n</w:t>
      </w:r>
      <w:r w:rsidRPr="000D7B44">
        <w:rPr>
          <w:rFonts w:cstheme="minorHAnsi"/>
          <w:color w:val="000000"/>
          <w:spacing w:val="-3"/>
          <w:sz w:val="20"/>
          <w:szCs w:val="20"/>
        </w:rPr>
        <w:t>s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uti</w:t>
      </w:r>
      <w:r w:rsidRPr="000D7B44">
        <w:rPr>
          <w:rFonts w:cstheme="minorHAnsi"/>
          <w:color w:val="000000"/>
          <w:spacing w:val="-3"/>
          <w:sz w:val="20"/>
          <w:szCs w:val="20"/>
        </w:rPr>
        <w:t>o</w:t>
      </w:r>
      <w:r w:rsidRPr="000D7B44">
        <w:rPr>
          <w:rFonts w:cstheme="minorHAnsi"/>
          <w:color w:val="000000"/>
          <w:sz w:val="20"/>
          <w:szCs w:val="20"/>
        </w:rPr>
        <w:t>n, I</w:t>
      </w:r>
      <w:r w:rsidRPr="000D7B44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>h</w:t>
      </w:r>
      <w:r w:rsidRPr="000D7B44">
        <w:rPr>
          <w:rFonts w:cstheme="minorHAnsi"/>
          <w:color w:val="000000"/>
          <w:spacing w:val="-3"/>
          <w:sz w:val="20"/>
          <w:szCs w:val="20"/>
        </w:rPr>
        <w:t>e</w:t>
      </w:r>
      <w:r w:rsidRPr="000D7B44">
        <w:rPr>
          <w:rFonts w:cstheme="minorHAnsi"/>
          <w:color w:val="000000"/>
          <w:spacing w:val="1"/>
          <w:sz w:val="20"/>
          <w:szCs w:val="20"/>
        </w:rPr>
        <w:t>r</w:t>
      </w:r>
      <w:r w:rsidRPr="000D7B44">
        <w:rPr>
          <w:rFonts w:cstheme="minorHAnsi"/>
          <w:color w:val="000000"/>
          <w:sz w:val="20"/>
          <w:szCs w:val="20"/>
        </w:rPr>
        <w:t>e</w:t>
      </w:r>
      <w:r w:rsidRPr="000D7B44">
        <w:rPr>
          <w:rFonts w:cstheme="minorHAnsi"/>
          <w:color w:val="000000"/>
          <w:spacing w:val="-1"/>
          <w:sz w:val="20"/>
          <w:szCs w:val="20"/>
        </w:rPr>
        <w:t>b</w:t>
      </w:r>
      <w:r w:rsidRPr="000D7B44">
        <w:rPr>
          <w:rFonts w:cstheme="minorHAnsi"/>
          <w:color w:val="000000"/>
          <w:sz w:val="20"/>
          <w:szCs w:val="20"/>
        </w:rPr>
        <w:t>y</w:t>
      </w:r>
      <w:r w:rsidRPr="000D7B44">
        <w:rPr>
          <w:rFonts w:cstheme="minorHAnsi"/>
          <w:color w:val="000000"/>
          <w:spacing w:val="-1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>at</w:t>
      </w:r>
      <w:r w:rsidRPr="000D7B44">
        <w:rPr>
          <w:rFonts w:cstheme="minorHAnsi"/>
          <w:color w:val="000000"/>
          <w:spacing w:val="2"/>
          <w:sz w:val="20"/>
          <w:szCs w:val="20"/>
        </w:rPr>
        <w:t>t</w:t>
      </w:r>
      <w:r w:rsidRPr="000D7B44">
        <w:rPr>
          <w:rFonts w:cstheme="minorHAnsi"/>
          <w:color w:val="000000"/>
          <w:spacing w:val="-3"/>
          <w:sz w:val="20"/>
          <w:szCs w:val="20"/>
        </w:rPr>
        <w:t>e</w:t>
      </w:r>
      <w:r w:rsidRPr="000D7B44">
        <w:rPr>
          <w:rFonts w:cstheme="minorHAnsi"/>
          <w:color w:val="000000"/>
          <w:sz w:val="20"/>
          <w:szCs w:val="20"/>
        </w:rPr>
        <w:t xml:space="preserve">st 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o</w:t>
      </w:r>
      <w:r w:rsidRPr="000D7B44">
        <w:rPr>
          <w:rFonts w:cstheme="minorHAnsi"/>
          <w:color w:val="000000"/>
          <w:spacing w:val="-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2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h</w:t>
      </w:r>
      <w:r w:rsidRPr="000D7B44">
        <w:rPr>
          <w:rFonts w:cstheme="minorHAnsi"/>
          <w:color w:val="000000"/>
          <w:spacing w:val="-3"/>
          <w:sz w:val="20"/>
          <w:szCs w:val="20"/>
        </w:rPr>
        <w:t>a</w:t>
      </w:r>
      <w:r w:rsidRPr="000D7B44">
        <w:rPr>
          <w:rFonts w:cstheme="minorHAnsi"/>
          <w:color w:val="000000"/>
          <w:sz w:val="20"/>
          <w:szCs w:val="20"/>
        </w:rPr>
        <w:t>t</w:t>
      </w:r>
      <w:r w:rsidRPr="000D7B44">
        <w:rPr>
          <w:rFonts w:cstheme="minorHAnsi"/>
          <w:color w:val="000000"/>
          <w:spacing w:val="4"/>
          <w:sz w:val="20"/>
          <w:szCs w:val="20"/>
        </w:rPr>
        <w:t xml:space="preserve"> the proposed title of the registered program accurately reflects and aligns with the registered program’s course content and does not impact the program’s alignment </w:t>
      </w:r>
      <w:r w:rsidRPr="000D7B44">
        <w:rPr>
          <w:rFonts w:cstheme="minorHAnsi"/>
          <w:color w:val="000000"/>
          <w:spacing w:val="-3"/>
          <w:sz w:val="20"/>
          <w:szCs w:val="20"/>
        </w:rPr>
        <w:t>w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h</w:t>
      </w:r>
      <w:r w:rsidRPr="000D7B44">
        <w:rPr>
          <w:rFonts w:cstheme="minorHAnsi"/>
          <w:color w:val="000000"/>
          <w:spacing w:val="3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z w:val="20"/>
          <w:szCs w:val="20"/>
        </w:rPr>
        <w:t>nstitu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z w:val="20"/>
          <w:szCs w:val="20"/>
        </w:rPr>
        <w:t>o</w:t>
      </w:r>
      <w:r w:rsidRPr="000D7B44">
        <w:rPr>
          <w:rFonts w:cstheme="minorHAnsi"/>
          <w:color w:val="000000"/>
          <w:spacing w:val="-1"/>
          <w:sz w:val="20"/>
          <w:szCs w:val="20"/>
        </w:rPr>
        <w:t>n</w:t>
      </w:r>
      <w:r w:rsidRPr="000D7B44">
        <w:rPr>
          <w:rFonts w:cstheme="minorHAnsi"/>
          <w:color w:val="000000"/>
          <w:sz w:val="20"/>
          <w:szCs w:val="20"/>
        </w:rPr>
        <w:t>al</w:t>
      </w:r>
      <w:r w:rsidRPr="000D7B44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2"/>
          <w:sz w:val="20"/>
          <w:szCs w:val="20"/>
        </w:rPr>
        <w:t>g</w:t>
      </w:r>
      <w:r w:rsidRPr="000D7B44">
        <w:rPr>
          <w:rFonts w:cstheme="minorHAnsi"/>
          <w:color w:val="000000"/>
          <w:sz w:val="20"/>
          <w:szCs w:val="20"/>
        </w:rPr>
        <w:t>o</w:t>
      </w:r>
      <w:r w:rsidRPr="000D7B44">
        <w:rPr>
          <w:rFonts w:cstheme="minorHAnsi"/>
          <w:color w:val="000000"/>
          <w:spacing w:val="-1"/>
          <w:sz w:val="20"/>
          <w:szCs w:val="20"/>
        </w:rPr>
        <w:t>al</w:t>
      </w:r>
      <w:r w:rsidRPr="000D7B44">
        <w:rPr>
          <w:rFonts w:cstheme="minorHAnsi"/>
          <w:color w:val="000000"/>
          <w:sz w:val="20"/>
          <w:szCs w:val="20"/>
        </w:rPr>
        <w:t>s</w:t>
      </w:r>
      <w:r w:rsidRPr="000D7B44">
        <w:rPr>
          <w:rFonts w:cstheme="minorHAnsi"/>
          <w:color w:val="000000"/>
          <w:spacing w:val="25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>a</w:t>
      </w:r>
      <w:r w:rsidRPr="000D7B44">
        <w:rPr>
          <w:rFonts w:cstheme="minorHAnsi"/>
          <w:color w:val="000000"/>
          <w:spacing w:val="-1"/>
          <w:sz w:val="20"/>
          <w:szCs w:val="20"/>
        </w:rPr>
        <w:t>n</w:t>
      </w:r>
      <w:r w:rsidRPr="000D7B44">
        <w:rPr>
          <w:rFonts w:cstheme="minorHAnsi"/>
          <w:color w:val="000000"/>
          <w:sz w:val="20"/>
          <w:szCs w:val="20"/>
        </w:rPr>
        <w:t>d</w:t>
      </w:r>
      <w:r w:rsidRPr="000D7B44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3"/>
          <w:sz w:val="20"/>
          <w:szCs w:val="20"/>
        </w:rPr>
        <w:t>o</w:t>
      </w:r>
      <w:r w:rsidRPr="000D7B44">
        <w:rPr>
          <w:rFonts w:cstheme="minorHAnsi"/>
          <w:color w:val="000000"/>
          <w:sz w:val="20"/>
          <w:szCs w:val="20"/>
        </w:rPr>
        <w:t>b</w:t>
      </w:r>
      <w:r w:rsidRPr="000D7B44">
        <w:rPr>
          <w:rFonts w:cstheme="minorHAnsi"/>
          <w:color w:val="000000"/>
          <w:spacing w:val="1"/>
          <w:sz w:val="20"/>
          <w:szCs w:val="20"/>
        </w:rPr>
        <w:t>j</w:t>
      </w:r>
      <w:r w:rsidRPr="000D7B44">
        <w:rPr>
          <w:rFonts w:cstheme="minorHAnsi"/>
          <w:color w:val="000000"/>
          <w:sz w:val="20"/>
          <w:szCs w:val="20"/>
        </w:rPr>
        <w:t>ecti</w:t>
      </w:r>
      <w:r w:rsidRPr="000D7B44">
        <w:rPr>
          <w:rFonts w:cstheme="minorHAnsi"/>
          <w:color w:val="000000"/>
          <w:spacing w:val="-3"/>
          <w:sz w:val="20"/>
          <w:szCs w:val="20"/>
        </w:rPr>
        <w:t>v</w:t>
      </w:r>
      <w:r w:rsidRPr="000D7B44">
        <w:rPr>
          <w:rFonts w:cstheme="minorHAnsi"/>
          <w:color w:val="000000"/>
          <w:sz w:val="20"/>
          <w:szCs w:val="20"/>
        </w:rPr>
        <w:t>es and its ability to meet a</w:t>
      </w:r>
      <w:r w:rsidRPr="000D7B44">
        <w:rPr>
          <w:rFonts w:cstheme="minorHAnsi"/>
          <w:color w:val="000000"/>
          <w:spacing w:val="-1"/>
          <w:sz w:val="20"/>
          <w:szCs w:val="20"/>
        </w:rPr>
        <w:t>l</w:t>
      </w:r>
      <w:r w:rsidRPr="000D7B44">
        <w:rPr>
          <w:rFonts w:cstheme="minorHAnsi"/>
          <w:color w:val="000000"/>
          <w:sz w:val="20"/>
          <w:szCs w:val="20"/>
        </w:rPr>
        <w:t>l</w:t>
      </w:r>
      <w:r w:rsidRPr="000D7B44">
        <w:rPr>
          <w:rFonts w:cstheme="minorHAnsi"/>
          <w:color w:val="000000"/>
          <w:spacing w:val="26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2"/>
          <w:sz w:val="20"/>
          <w:szCs w:val="20"/>
        </w:rPr>
        <w:t>s</w:t>
      </w:r>
      <w:r w:rsidRPr="000D7B44">
        <w:rPr>
          <w:rFonts w:cstheme="minorHAnsi"/>
          <w:color w:val="000000"/>
          <w:spacing w:val="-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atu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pacing w:val="-3"/>
          <w:sz w:val="20"/>
          <w:szCs w:val="20"/>
        </w:rPr>
        <w:t>o</w:t>
      </w:r>
      <w:r w:rsidRPr="000D7B44">
        <w:rPr>
          <w:rFonts w:cstheme="minorHAnsi"/>
          <w:color w:val="000000"/>
          <w:spacing w:val="1"/>
          <w:sz w:val="20"/>
          <w:szCs w:val="20"/>
        </w:rPr>
        <w:t>r</w:t>
      </w:r>
      <w:r w:rsidRPr="000D7B44">
        <w:rPr>
          <w:rFonts w:cstheme="minorHAnsi"/>
          <w:color w:val="000000"/>
          <w:sz w:val="20"/>
          <w:szCs w:val="20"/>
        </w:rPr>
        <w:t>y</w:t>
      </w:r>
      <w:r w:rsidRPr="000D7B44">
        <w:rPr>
          <w:rFonts w:cstheme="minorHAnsi"/>
          <w:color w:val="000000"/>
          <w:spacing w:val="25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>a</w:t>
      </w:r>
      <w:r w:rsidRPr="000D7B44">
        <w:rPr>
          <w:rFonts w:cstheme="minorHAnsi"/>
          <w:color w:val="000000"/>
          <w:spacing w:val="-1"/>
          <w:sz w:val="20"/>
          <w:szCs w:val="20"/>
        </w:rPr>
        <w:t>n</w:t>
      </w:r>
      <w:r w:rsidRPr="000D7B44">
        <w:rPr>
          <w:rFonts w:cstheme="minorHAnsi"/>
          <w:color w:val="000000"/>
          <w:sz w:val="20"/>
          <w:szCs w:val="20"/>
        </w:rPr>
        <w:t>d</w:t>
      </w:r>
      <w:r w:rsidRPr="000D7B44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1"/>
          <w:sz w:val="20"/>
          <w:szCs w:val="20"/>
        </w:rPr>
        <w:t>r</w:t>
      </w:r>
      <w:r w:rsidRPr="000D7B44">
        <w:rPr>
          <w:rFonts w:cstheme="minorHAnsi"/>
          <w:color w:val="000000"/>
          <w:spacing w:val="-3"/>
          <w:sz w:val="20"/>
          <w:szCs w:val="20"/>
        </w:rPr>
        <w:t>e</w:t>
      </w:r>
      <w:r w:rsidRPr="000D7B44">
        <w:rPr>
          <w:rFonts w:cstheme="minorHAnsi"/>
          <w:color w:val="000000"/>
          <w:sz w:val="20"/>
          <w:szCs w:val="20"/>
        </w:rPr>
        <w:t>g</w:t>
      </w:r>
      <w:r w:rsidRPr="000D7B44">
        <w:rPr>
          <w:rFonts w:cstheme="minorHAnsi"/>
          <w:color w:val="000000"/>
          <w:spacing w:val="-1"/>
          <w:sz w:val="20"/>
          <w:szCs w:val="20"/>
        </w:rPr>
        <w:t>ul</w:t>
      </w:r>
      <w:r w:rsidRPr="000D7B44">
        <w:rPr>
          <w:rFonts w:cstheme="minorHAnsi"/>
          <w:color w:val="000000"/>
          <w:sz w:val="20"/>
          <w:szCs w:val="20"/>
        </w:rPr>
        <w:t>ato</w:t>
      </w:r>
      <w:r w:rsidRPr="000D7B44">
        <w:rPr>
          <w:rFonts w:cstheme="minorHAnsi"/>
          <w:color w:val="000000"/>
          <w:spacing w:val="1"/>
          <w:sz w:val="20"/>
          <w:szCs w:val="20"/>
        </w:rPr>
        <w:t>r</w:t>
      </w:r>
      <w:r w:rsidRPr="000D7B44">
        <w:rPr>
          <w:rFonts w:cstheme="minorHAnsi"/>
          <w:color w:val="000000"/>
          <w:sz w:val="20"/>
          <w:szCs w:val="20"/>
        </w:rPr>
        <w:t>y</w:t>
      </w:r>
      <w:r w:rsidRPr="000D7B44">
        <w:rPr>
          <w:rFonts w:cstheme="minorHAnsi"/>
          <w:color w:val="000000"/>
          <w:spacing w:val="25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2"/>
          <w:sz w:val="20"/>
          <w:szCs w:val="20"/>
        </w:rPr>
        <w:t>r</w:t>
      </w:r>
      <w:r w:rsidRPr="000D7B44">
        <w:rPr>
          <w:rFonts w:cstheme="minorHAnsi"/>
          <w:color w:val="000000"/>
          <w:sz w:val="20"/>
          <w:szCs w:val="20"/>
        </w:rPr>
        <w:t>e</w:t>
      </w:r>
      <w:r w:rsidRPr="000D7B44">
        <w:rPr>
          <w:rFonts w:cstheme="minorHAnsi"/>
          <w:color w:val="000000"/>
          <w:spacing w:val="2"/>
          <w:sz w:val="20"/>
          <w:szCs w:val="20"/>
        </w:rPr>
        <w:t>q</w:t>
      </w:r>
      <w:r w:rsidRPr="000D7B44">
        <w:rPr>
          <w:rFonts w:cstheme="minorHAnsi"/>
          <w:color w:val="000000"/>
          <w:sz w:val="20"/>
          <w:szCs w:val="20"/>
        </w:rPr>
        <w:t>u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pacing w:val="1"/>
          <w:sz w:val="20"/>
          <w:szCs w:val="20"/>
        </w:rPr>
        <w:t>r</w:t>
      </w:r>
      <w:r w:rsidRPr="000D7B44">
        <w:rPr>
          <w:rFonts w:cstheme="minorHAnsi"/>
          <w:color w:val="000000"/>
          <w:spacing w:val="-3"/>
          <w:sz w:val="20"/>
          <w:szCs w:val="20"/>
        </w:rPr>
        <w:t>e</w:t>
      </w:r>
      <w:r w:rsidRPr="000D7B44">
        <w:rPr>
          <w:rFonts w:cstheme="minorHAnsi"/>
          <w:color w:val="000000"/>
          <w:spacing w:val="1"/>
          <w:sz w:val="20"/>
          <w:szCs w:val="20"/>
        </w:rPr>
        <w:t>m</w:t>
      </w:r>
      <w:r w:rsidRPr="000D7B44">
        <w:rPr>
          <w:rFonts w:cstheme="minorHAnsi"/>
          <w:color w:val="000000"/>
          <w:sz w:val="20"/>
          <w:szCs w:val="20"/>
        </w:rPr>
        <w:t>e</w:t>
      </w:r>
      <w:r w:rsidRPr="000D7B44">
        <w:rPr>
          <w:rFonts w:cstheme="minorHAnsi"/>
          <w:color w:val="000000"/>
          <w:spacing w:val="-1"/>
          <w:sz w:val="20"/>
          <w:szCs w:val="20"/>
        </w:rPr>
        <w:t>nt</w:t>
      </w:r>
      <w:r w:rsidRPr="000D7B44">
        <w:rPr>
          <w:rFonts w:cstheme="minorHAnsi"/>
          <w:color w:val="000000"/>
          <w:sz w:val="20"/>
          <w:szCs w:val="20"/>
        </w:rPr>
        <w:t>s,</w:t>
      </w:r>
      <w:r w:rsidRPr="000D7B44">
        <w:rPr>
          <w:rFonts w:cstheme="minorHAnsi"/>
          <w:color w:val="000000"/>
          <w:spacing w:val="26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z w:val="20"/>
          <w:szCs w:val="20"/>
        </w:rPr>
        <w:t>nc</w:t>
      </w:r>
      <w:r w:rsidRPr="000D7B44">
        <w:rPr>
          <w:rFonts w:cstheme="minorHAnsi"/>
          <w:color w:val="000000"/>
          <w:spacing w:val="-1"/>
          <w:sz w:val="20"/>
          <w:szCs w:val="20"/>
        </w:rPr>
        <w:t>l</w:t>
      </w:r>
      <w:r w:rsidRPr="000D7B44">
        <w:rPr>
          <w:rFonts w:cstheme="minorHAnsi"/>
          <w:color w:val="000000"/>
          <w:sz w:val="20"/>
          <w:szCs w:val="20"/>
        </w:rPr>
        <w:t>u</w:t>
      </w:r>
      <w:r w:rsidRPr="000D7B44">
        <w:rPr>
          <w:rFonts w:cstheme="minorHAnsi"/>
          <w:color w:val="000000"/>
          <w:spacing w:val="-1"/>
          <w:sz w:val="20"/>
          <w:szCs w:val="20"/>
        </w:rPr>
        <w:t>di</w:t>
      </w:r>
      <w:r w:rsidRPr="000D7B44">
        <w:rPr>
          <w:rFonts w:cstheme="minorHAnsi"/>
          <w:color w:val="000000"/>
          <w:sz w:val="20"/>
          <w:szCs w:val="20"/>
        </w:rPr>
        <w:t>ng</w:t>
      </w:r>
      <w:r w:rsidRPr="000D7B44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3"/>
          <w:sz w:val="20"/>
          <w:szCs w:val="20"/>
        </w:rPr>
        <w:t>bu</w:t>
      </w:r>
      <w:r w:rsidRPr="000D7B44">
        <w:rPr>
          <w:rFonts w:cstheme="minorHAnsi"/>
          <w:color w:val="000000"/>
          <w:sz w:val="20"/>
          <w:szCs w:val="20"/>
        </w:rPr>
        <w:t>t n</w:t>
      </w:r>
      <w:r w:rsidRPr="000D7B44">
        <w:rPr>
          <w:rFonts w:cstheme="minorHAnsi"/>
          <w:color w:val="000000"/>
          <w:spacing w:val="-1"/>
          <w:sz w:val="20"/>
          <w:szCs w:val="20"/>
        </w:rPr>
        <w:t>o</w:t>
      </w:r>
      <w:r w:rsidRPr="000D7B44">
        <w:rPr>
          <w:rFonts w:cstheme="minorHAnsi"/>
          <w:color w:val="000000"/>
          <w:sz w:val="20"/>
          <w:szCs w:val="20"/>
        </w:rPr>
        <w:t>t</w:t>
      </w:r>
      <w:r w:rsidRPr="000D7B44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-1"/>
          <w:sz w:val="20"/>
          <w:szCs w:val="20"/>
        </w:rPr>
        <w:t>li</w:t>
      </w:r>
      <w:r w:rsidRPr="000D7B44">
        <w:rPr>
          <w:rFonts w:cstheme="minorHAnsi"/>
          <w:color w:val="000000"/>
          <w:spacing w:val="2"/>
          <w:sz w:val="20"/>
          <w:szCs w:val="20"/>
        </w:rPr>
        <w:t>m</w:t>
      </w:r>
      <w:r w:rsidRPr="000D7B44">
        <w:rPr>
          <w:rFonts w:cstheme="minorHAnsi"/>
          <w:color w:val="000000"/>
          <w:spacing w:val="-1"/>
          <w:sz w:val="20"/>
          <w:szCs w:val="20"/>
        </w:rPr>
        <w:t>i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ed</w:t>
      </w:r>
      <w:r w:rsidRPr="000D7B44">
        <w:rPr>
          <w:rFonts w:cstheme="minorHAnsi"/>
          <w:color w:val="000000"/>
          <w:spacing w:val="-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>o P</w:t>
      </w:r>
      <w:r w:rsidRPr="000D7B44">
        <w:rPr>
          <w:rFonts w:cstheme="minorHAnsi"/>
          <w:color w:val="000000"/>
          <w:spacing w:val="-3"/>
          <w:sz w:val="20"/>
          <w:szCs w:val="20"/>
        </w:rPr>
        <w:t>a</w:t>
      </w:r>
      <w:r w:rsidRPr="000D7B44">
        <w:rPr>
          <w:rFonts w:cstheme="minorHAnsi"/>
          <w:color w:val="000000"/>
          <w:spacing w:val="1"/>
          <w:sz w:val="20"/>
          <w:szCs w:val="20"/>
        </w:rPr>
        <w:t>rt</w:t>
      </w:r>
      <w:r w:rsidRPr="000D7B44">
        <w:rPr>
          <w:rFonts w:cstheme="minorHAnsi"/>
          <w:color w:val="000000"/>
          <w:sz w:val="20"/>
          <w:szCs w:val="20"/>
        </w:rPr>
        <w:t>s</w:t>
      </w:r>
      <w:r w:rsidRPr="000D7B44">
        <w:rPr>
          <w:rFonts w:cstheme="minorHAnsi"/>
          <w:color w:val="000000"/>
          <w:spacing w:val="-1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>5</w:t>
      </w:r>
      <w:r w:rsidRPr="000D7B44">
        <w:rPr>
          <w:rFonts w:cstheme="minorHAnsi"/>
          <w:color w:val="000000"/>
          <w:spacing w:val="-1"/>
          <w:sz w:val="20"/>
          <w:szCs w:val="20"/>
        </w:rPr>
        <w:t>0</w:t>
      </w:r>
      <w:r w:rsidRPr="000D7B44">
        <w:rPr>
          <w:rFonts w:cstheme="minorHAnsi"/>
          <w:color w:val="000000"/>
          <w:sz w:val="20"/>
          <w:szCs w:val="20"/>
        </w:rPr>
        <w:t xml:space="preserve">, </w:t>
      </w:r>
      <w:r w:rsidRPr="000D7B44">
        <w:rPr>
          <w:rFonts w:cstheme="minorHAnsi"/>
          <w:color w:val="000000"/>
          <w:spacing w:val="-3"/>
          <w:sz w:val="20"/>
          <w:szCs w:val="20"/>
        </w:rPr>
        <w:t>5</w:t>
      </w:r>
      <w:r w:rsidRPr="000D7B44">
        <w:rPr>
          <w:rFonts w:cstheme="minorHAnsi"/>
          <w:color w:val="000000"/>
          <w:sz w:val="20"/>
          <w:szCs w:val="20"/>
        </w:rPr>
        <w:t>2,</w:t>
      </w:r>
      <w:r w:rsidRPr="000D7B44">
        <w:rPr>
          <w:rFonts w:cstheme="minorHAnsi"/>
          <w:color w:val="000000"/>
          <w:spacing w:val="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>53 a</w:t>
      </w:r>
      <w:r w:rsidRPr="000D7B44">
        <w:rPr>
          <w:rFonts w:cstheme="minorHAnsi"/>
          <w:color w:val="000000"/>
          <w:spacing w:val="-1"/>
          <w:sz w:val="20"/>
          <w:szCs w:val="20"/>
        </w:rPr>
        <w:t>n</w:t>
      </w:r>
      <w:r w:rsidRPr="000D7B44">
        <w:rPr>
          <w:rFonts w:cstheme="minorHAnsi"/>
          <w:color w:val="000000"/>
          <w:sz w:val="20"/>
          <w:szCs w:val="20"/>
        </w:rPr>
        <w:t>d</w:t>
      </w:r>
      <w:r w:rsidRPr="000D7B44">
        <w:rPr>
          <w:rFonts w:cstheme="minorHAnsi"/>
          <w:color w:val="000000"/>
          <w:spacing w:val="-2"/>
          <w:sz w:val="20"/>
          <w:szCs w:val="20"/>
        </w:rPr>
        <w:t xml:space="preserve"> </w:t>
      </w:r>
      <w:r w:rsidRPr="000D7B44">
        <w:rPr>
          <w:rFonts w:cstheme="minorHAnsi"/>
          <w:color w:val="000000"/>
          <w:sz w:val="20"/>
          <w:szCs w:val="20"/>
        </w:rPr>
        <w:t xml:space="preserve">54 </w:t>
      </w:r>
      <w:r w:rsidRPr="000D7B44">
        <w:rPr>
          <w:rFonts w:cstheme="minorHAnsi"/>
          <w:color w:val="000000"/>
          <w:spacing w:val="-3"/>
          <w:sz w:val="20"/>
          <w:szCs w:val="20"/>
        </w:rPr>
        <w:t>o</w:t>
      </w:r>
      <w:r w:rsidRPr="000D7B44">
        <w:rPr>
          <w:rFonts w:cstheme="minorHAnsi"/>
          <w:color w:val="000000"/>
          <w:sz w:val="20"/>
          <w:szCs w:val="20"/>
        </w:rPr>
        <w:t xml:space="preserve">f </w:t>
      </w:r>
      <w:r w:rsidRPr="000D7B44">
        <w:rPr>
          <w:rFonts w:cstheme="minorHAnsi"/>
          <w:color w:val="000000"/>
          <w:spacing w:val="1"/>
          <w:sz w:val="20"/>
          <w:szCs w:val="20"/>
        </w:rPr>
        <w:t>t</w:t>
      </w:r>
      <w:r w:rsidRPr="000D7B44">
        <w:rPr>
          <w:rFonts w:cstheme="minorHAnsi"/>
          <w:color w:val="000000"/>
          <w:sz w:val="20"/>
          <w:szCs w:val="20"/>
        </w:rPr>
        <w:t xml:space="preserve">he </w:t>
      </w:r>
      <w:r w:rsidRPr="000D7B44">
        <w:rPr>
          <w:rFonts w:cstheme="minorHAnsi"/>
          <w:color w:val="000000"/>
          <w:spacing w:val="-1"/>
          <w:sz w:val="20"/>
          <w:szCs w:val="20"/>
        </w:rPr>
        <w:t>Regulations of the Commissioner of Education</w:t>
      </w:r>
      <w:r w:rsidR="00B70CDC" w:rsidRPr="000D7B44">
        <w:rPr>
          <w:rFonts w:cstheme="minorHAnsi"/>
          <w:color w:val="000000"/>
          <w:sz w:val="20"/>
          <w:szCs w:val="20"/>
        </w:rPr>
        <w:t>.</w:t>
      </w:r>
    </w:p>
    <w:p w:rsidR="00B70CDC" w:rsidRPr="000D7B44" w:rsidRDefault="00B70CD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color w:val="000000"/>
          <w:sz w:val="20"/>
          <w:szCs w:val="20"/>
        </w:rPr>
      </w:pPr>
    </w:p>
    <w:p w:rsidR="0082545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I also affirm that this proposal has met all applicable campus administrative and shared governance procedures and that the institution has committed to support the proposed program. </w:t>
      </w:r>
    </w:p>
    <w:p w:rsidR="0082545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b/>
          <w:iCs/>
          <w:sz w:val="24"/>
        </w:rPr>
      </w:pPr>
    </w:p>
    <w:p w:rsidR="0082545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Name: </w:t>
      </w:r>
      <w:r w:rsidR="00612023" w:rsidRPr="000D7B44">
        <w:rPr>
          <w:rFonts w:cstheme="minorHAnsi"/>
          <w:iCs/>
          <w:sz w:val="20"/>
          <w:szCs w:val="20"/>
        </w:rPr>
        <w:t xml:space="preserve">  </w:t>
      </w:r>
      <w:sdt>
        <w:sdtPr>
          <w:rPr>
            <w:rFonts w:cstheme="minorHAnsi"/>
            <w:iCs/>
            <w:sz w:val="20"/>
            <w:szCs w:val="20"/>
          </w:rPr>
          <w:id w:val="2101903280"/>
          <w:placeholder>
            <w:docPart w:val="8EBFE807015A4FAA8F346F34D298E045"/>
          </w:placeholder>
          <w:showingPlcHdr/>
        </w:sdtPr>
        <w:sdtEndPr/>
        <w:sdtContent>
          <w:r w:rsidR="00612023" w:rsidRPr="000D7B44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3A0971" w:rsidRPr="000D7B44" w:rsidRDefault="003A0971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82545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Signature: </w:t>
      </w:r>
      <w:r w:rsidR="00B8596C" w:rsidRPr="000D7B44">
        <w:rPr>
          <w:rFonts w:cstheme="minorHAnsi"/>
          <w:iCs/>
          <w:sz w:val="20"/>
          <w:szCs w:val="20"/>
        </w:rPr>
        <w:t xml:space="preserve">    </w:t>
      </w:r>
      <w:sdt>
        <w:sdtPr>
          <w:rPr>
            <w:rFonts w:cstheme="minorHAnsi"/>
            <w:iCs/>
            <w:sz w:val="20"/>
            <w:szCs w:val="20"/>
          </w:rPr>
          <w:alias w:val="Insert image, or print and sign"/>
          <w:tag w:val="Insert image, or print and sign"/>
          <w:id w:val="1396474073"/>
          <w:showingPlcHdr/>
          <w:picture/>
        </w:sdtPr>
        <w:sdtEndPr/>
        <w:sdtContent>
          <w:r w:rsidR="00B8596C" w:rsidRPr="000D7B44">
            <w:rPr>
              <w:rFonts w:cstheme="minorHAnsi"/>
              <w:iCs/>
              <w:noProof/>
              <w:sz w:val="20"/>
              <w:szCs w:val="20"/>
              <w:lang w:eastAsia="en-US"/>
            </w:rPr>
            <w:drawing>
              <wp:inline distT="0" distB="0" distL="0" distR="0">
                <wp:extent cx="4095750" cy="3333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F0740" w:rsidRPr="000D7B44" w:rsidRDefault="001F0740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82545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>Phone Number:</w:t>
      </w:r>
      <w:r w:rsidR="00612023" w:rsidRPr="000D7B44">
        <w:rPr>
          <w:rFonts w:cstheme="minorHAnsi"/>
          <w:iCs/>
          <w:sz w:val="20"/>
          <w:szCs w:val="20"/>
        </w:rPr>
        <w:t xml:space="preserve">  </w:t>
      </w:r>
      <w:sdt>
        <w:sdtPr>
          <w:rPr>
            <w:rFonts w:cstheme="minorHAnsi"/>
            <w:iCs/>
            <w:sz w:val="20"/>
            <w:szCs w:val="20"/>
          </w:rPr>
          <w:id w:val="-529338347"/>
          <w:placeholder>
            <w:docPart w:val="1D16CF5A46FD48C5AF68BD91DA18C700"/>
          </w:placeholder>
          <w:showingPlcHdr/>
          <w:text/>
        </w:sdtPr>
        <w:sdtEndPr/>
        <w:sdtContent>
          <w:r w:rsidR="00612023" w:rsidRPr="000D7B44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82545C" w:rsidRPr="000D7B44" w:rsidRDefault="0082545C" w:rsidP="0082545C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Email Address: </w:t>
      </w:r>
      <w:r w:rsidR="00612023" w:rsidRPr="000D7B44">
        <w:rPr>
          <w:rFonts w:cstheme="minorHAnsi"/>
          <w:iCs/>
          <w:sz w:val="20"/>
          <w:szCs w:val="20"/>
        </w:rPr>
        <w:t xml:space="preserve">  </w:t>
      </w:r>
      <w:sdt>
        <w:sdtPr>
          <w:rPr>
            <w:rFonts w:cstheme="minorHAnsi"/>
            <w:iCs/>
            <w:sz w:val="20"/>
            <w:szCs w:val="20"/>
          </w:rPr>
          <w:id w:val="-953168978"/>
          <w:placeholder>
            <w:docPart w:val="16CA3CB7CC324610896BFFEFE4122F99"/>
          </w:placeholder>
          <w:showingPlcHdr/>
        </w:sdtPr>
        <w:sdtEndPr/>
        <w:sdtContent>
          <w:r w:rsidR="00612023" w:rsidRPr="000D7B44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7E7D86" w:rsidRPr="000D7B44" w:rsidRDefault="0082545C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>Date:</w:t>
      </w:r>
      <w:r w:rsidR="00612023" w:rsidRPr="000D7B44">
        <w:rPr>
          <w:rFonts w:cstheme="minorHAnsi"/>
          <w:iCs/>
          <w:sz w:val="20"/>
          <w:szCs w:val="20"/>
        </w:rPr>
        <w:t xml:space="preserve">  </w:t>
      </w:r>
      <w:sdt>
        <w:sdtPr>
          <w:rPr>
            <w:rFonts w:cstheme="minorHAnsi"/>
            <w:iCs/>
            <w:sz w:val="20"/>
            <w:szCs w:val="20"/>
          </w:rPr>
          <w:id w:val="924854130"/>
          <w:placeholder>
            <w:docPart w:val="DF57977F13564E9C85CC6791C18387B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12023" w:rsidRPr="000D7B44">
            <w:rPr>
              <w:rStyle w:val="PlaceholderText"/>
              <w:rFonts w:cstheme="minorHAnsi"/>
            </w:rPr>
            <w:t>Click or tap to enter a date.</w:t>
          </w:r>
        </w:sdtContent>
      </w:sdt>
    </w:p>
    <w:p w:rsidR="004F7F7B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ascii="Times New Roman" w:hAnsi="Times New Roman" w:cs="Times New Roman"/>
          <w:iCs/>
          <w:sz w:val="20"/>
          <w:szCs w:val="20"/>
        </w:rPr>
      </w:pPr>
    </w:p>
    <w:p w:rsidR="004F7F7B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b/>
          <w:iCs/>
          <w:sz w:val="24"/>
        </w:rPr>
      </w:pPr>
      <w:r>
        <w:rPr>
          <w:b/>
          <w:iCs/>
          <w:sz w:val="24"/>
        </w:rPr>
        <w:t>PARTNER INSTITUTION’S C</w:t>
      </w:r>
      <w:r w:rsidRPr="00037F12">
        <w:rPr>
          <w:b/>
          <w:iCs/>
          <w:sz w:val="24"/>
        </w:rPr>
        <w:t>HIEF ADMINISTRATIVE OR ACADEMIC OFFICER/PROVOST</w:t>
      </w:r>
      <w:r>
        <w:rPr>
          <w:b/>
          <w:iCs/>
          <w:sz w:val="24"/>
        </w:rPr>
        <w:t xml:space="preserve"> </w:t>
      </w:r>
    </w:p>
    <w:p w:rsidR="004F7F7B" w:rsidRPr="000D7B44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>My signature confirms support of the proposed program title change.</w:t>
      </w:r>
    </w:p>
    <w:p w:rsidR="004F7F7B" w:rsidRPr="000D7B44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4F7F7B" w:rsidRPr="000D7B44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>Partner Institution Name:</w:t>
      </w:r>
      <w:r w:rsidR="00612023" w:rsidRPr="000D7B44">
        <w:rPr>
          <w:rFonts w:cstheme="minorHAnsi"/>
          <w:iCs/>
          <w:sz w:val="20"/>
          <w:szCs w:val="20"/>
        </w:rPr>
        <w:t xml:space="preserve">  </w:t>
      </w:r>
      <w:sdt>
        <w:sdtPr>
          <w:rPr>
            <w:rFonts w:cstheme="minorHAnsi"/>
            <w:iCs/>
            <w:sz w:val="20"/>
            <w:szCs w:val="20"/>
          </w:rPr>
          <w:id w:val="-1839522752"/>
          <w:placeholder>
            <w:docPart w:val="9FEB12B494B44CF4BECCFFFCB4DBE309"/>
          </w:placeholder>
          <w:showingPlcHdr/>
        </w:sdtPr>
        <w:sdtEndPr/>
        <w:sdtContent>
          <w:r w:rsidR="00612023" w:rsidRPr="000D7B44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4F7F7B" w:rsidRPr="000D7B44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4F7F7B" w:rsidRPr="000D7B44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>Name and Title of Chief Administrative or Academic Officer/Provost of Partner Institution</w:t>
      </w:r>
      <w:r w:rsidR="00612023" w:rsidRPr="000D7B44">
        <w:rPr>
          <w:rFonts w:cstheme="minorHAnsi"/>
          <w:iCs/>
          <w:sz w:val="20"/>
          <w:szCs w:val="20"/>
        </w:rPr>
        <w:t>:</w:t>
      </w:r>
    </w:p>
    <w:sdt>
      <w:sdtPr>
        <w:rPr>
          <w:rFonts w:cstheme="minorHAnsi"/>
          <w:iCs/>
          <w:sz w:val="20"/>
          <w:szCs w:val="20"/>
        </w:rPr>
        <w:id w:val="298808081"/>
        <w:placeholder>
          <w:docPart w:val="E7E8139D65544A95B4BE56AAE715DF10"/>
        </w:placeholder>
        <w:showingPlcHdr/>
      </w:sdtPr>
      <w:sdtEndPr/>
      <w:sdtContent>
        <w:p w:rsidR="00612023" w:rsidRPr="000D7B44" w:rsidRDefault="00612023" w:rsidP="004F7F7B">
          <w:pPr>
            <w:pBdr>
              <w:top w:val="single" w:sz="24" w:space="0" w:color="5B9BD5" w:themeColor="accent1"/>
              <w:bottom w:val="single" w:sz="24" w:space="31" w:color="5B9BD5" w:themeColor="accent1"/>
            </w:pBdr>
            <w:rPr>
              <w:rFonts w:cstheme="minorHAnsi"/>
              <w:iCs/>
              <w:sz w:val="20"/>
              <w:szCs w:val="20"/>
            </w:rPr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="00612023" w:rsidRPr="000D7B44" w:rsidRDefault="00612023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</w:p>
    <w:p w:rsidR="004F7F7B" w:rsidRPr="000D7B44" w:rsidRDefault="004F7F7B" w:rsidP="004F7F7B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Signature: </w:t>
      </w:r>
      <w:r w:rsidR="00B8596C" w:rsidRPr="000D7B44">
        <w:rPr>
          <w:rFonts w:cstheme="minorHAnsi"/>
          <w:iCs/>
          <w:sz w:val="20"/>
          <w:szCs w:val="20"/>
        </w:rPr>
        <w:t xml:space="preserve">    </w:t>
      </w:r>
      <w:sdt>
        <w:sdtPr>
          <w:rPr>
            <w:rFonts w:cstheme="minorHAnsi"/>
            <w:iCs/>
            <w:sz w:val="20"/>
            <w:szCs w:val="20"/>
          </w:rPr>
          <w:alias w:val="Insert image, or print and sign"/>
          <w:tag w:val="Insert image, or print and sign"/>
          <w:id w:val="1204595247"/>
          <w:showingPlcHdr/>
          <w:picture/>
        </w:sdtPr>
        <w:sdtEndPr/>
        <w:sdtContent>
          <w:r w:rsidR="00B8596C" w:rsidRPr="000D7B44">
            <w:rPr>
              <w:rFonts w:cstheme="minorHAnsi"/>
              <w:iCs/>
              <w:noProof/>
              <w:sz w:val="20"/>
              <w:szCs w:val="20"/>
              <w:lang w:eastAsia="en-US"/>
            </w:rPr>
            <w:drawing>
              <wp:inline distT="0" distB="0" distL="0" distR="0">
                <wp:extent cx="4162425" cy="371475"/>
                <wp:effectExtent l="0" t="0" r="9525" b="9525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62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C4EA9" w:rsidRPr="000D7B44" w:rsidRDefault="000C4EA9" w:rsidP="000C4EA9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Phone Number:  </w:t>
      </w:r>
      <w:sdt>
        <w:sdtPr>
          <w:rPr>
            <w:rFonts w:cstheme="minorHAnsi"/>
            <w:iCs/>
            <w:sz w:val="20"/>
            <w:szCs w:val="20"/>
          </w:rPr>
          <w:id w:val="1758317268"/>
          <w:placeholder>
            <w:docPart w:val="D50094790DC140FAA1C197CEFB6AEFDD"/>
          </w:placeholder>
          <w:showingPlcHdr/>
          <w:text/>
        </w:sdtPr>
        <w:sdtContent>
          <w:r w:rsidRPr="000D7B44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0C4EA9" w:rsidRPr="000D7B44" w:rsidRDefault="000C4EA9" w:rsidP="000C4EA9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Email Address:   </w:t>
      </w:r>
      <w:sdt>
        <w:sdtPr>
          <w:rPr>
            <w:rFonts w:cstheme="minorHAnsi"/>
            <w:iCs/>
            <w:sz w:val="20"/>
            <w:szCs w:val="20"/>
          </w:rPr>
          <w:id w:val="-1604192051"/>
          <w:placeholder>
            <w:docPart w:val="D50094790DC140FAA1C197CEFB6AEFDD"/>
          </w:placeholder>
          <w:showingPlcHdr/>
        </w:sdtPr>
        <w:sdtContent>
          <w:r w:rsidR="00912F72" w:rsidRPr="000D7B44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0C4EA9" w:rsidRPr="000D7B44" w:rsidRDefault="000C4EA9" w:rsidP="000C4EA9">
      <w:pPr>
        <w:pBdr>
          <w:top w:val="single" w:sz="24" w:space="0" w:color="5B9BD5" w:themeColor="accent1"/>
          <w:bottom w:val="single" w:sz="24" w:space="31" w:color="5B9BD5" w:themeColor="accent1"/>
        </w:pBdr>
        <w:rPr>
          <w:rFonts w:cstheme="minorHAnsi"/>
          <w:iCs/>
          <w:sz w:val="20"/>
          <w:szCs w:val="20"/>
        </w:rPr>
      </w:pPr>
      <w:r w:rsidRPr="000D7B44">
        <w:rPr>
          <w:rFonts w:cstheme="minorHAnsi"/>
          <w:iCs/>
          <w:sz w:val="20"/>
          <w:szCs w:val="20"/>
        </w:rPr>
        <w:t xml:space="preserve">Date:  </w:t>
      </w:r>
      <w:sdt>
        <w:sdtPr>
          <w:rPr>
            <w:rFonts w:cstheme="minorHAnsi"/>
            <w:iCs/>
            <w:sz w:val="20"/>
            <w:szCs w:val="20"/>
          </w:rPr>
          <w:id w:val="861243971"/>
          <w:placeholder>
            <w:docPart w:val="B79D46AD893D4CE0B46883A93984502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0D7B44">
            <w:rPr>
              <w:rStyle w:val="PlaceholderText"/>
              <w:rFonts w:cstheme="minorHAnsi"/>
            </w:rPr>
            <w:t>Click or tap to enter a date.</w:t>
          </w:r>
        </w:sdtContent>
      </w:sdt>
    </w:p>
    <w:p w:rsidR="001F0740" w:rsidRDefault="001F0740">
      <w:pPr>
        <w:rPr>
          <w:rFonts w:asciiTheme="majorHAnsi" w:eastAsiaTheme="majorEastAsia" w:hAnsiTheme="majorHAnsi" w:cstheme="majorBidi"/>
          <w:b/>
          <w:bCs/>
          <w:caps/>
          <w:color w:val="44546A" w:themeColor="text2"/>
          <w:sz w:val="36"/>
          <w:szCs w:val="36"/>
        </w:rPr>
      </w:pPr>
      <w:r>
        <w:rPr>
          <w:sz w:val="36"/>
          <w:szCs w:val="36"/>
        </w:rPr>
        <w:br w:type="page"/>
      </w:r>
    </w:p>
    <w:p w:rsidR="009822D8" w:rsidRPr="0077642F" w:rsidRDefault="009965D3" w:rsidP="009822D8">
      <w:pPr>
        <w:pStyle w:val="Heading1"/>
        <w:shd w:val="clear" w:color="auto" w:fill="DEEAF6" w:themeFill="accent1" w:themeFillTint="33"/>
        <w:tabs>
          <w:tab w:val="clear" w:pos="5472"/>
          <w:tab w:val="left" w:pos="720"/>
          <w:tab w:val="left" w:pos="1440"/>
          <w:tab w:val="left" w:pos="2160"/>
          <w:tab w:val="left" w:pos="2880"/>
          <w:tab w:val="left" w:pos="3600"/>
          <w:tab w:val="right" w:pos="9346"/>
        </w:tabs>
        <w:ind w:left="0"/>
        <w:rPr>
          <w:sz w:val="28"/>
          <w:szCs w:val="28"/>
        </w:rPr>
      </w:pPr>
      <w:r w:rsidRPr="0077642F">
        <w:rPr>
          <w:sz w:val="28"/>
          <w:szCs w:val="28"/>
        </w:rPr>
        <w:lastRenderedPageBreak/>
        <w:t>P</w:t>
      </w:r>
      <w:r w:rsidR="009822D8" w:rsidRPr="0077642F">
        <w:rPr>
          <w:sz w:val="28"/>
          <w:szCs w:val="28"/>
        </w:rPr>
        <w:t>art B</w:t>
      </w:r>
      <w:r w:rsidR="009822D8" w:rsidRPr="0077642F">
        <w:rPr>
          <w:sz w:val="28"/>
          <w:szCs w:val="28"/>
        </w:rPr>
        <w:tab/>
        <w:t xml:space="preserve">Proposal for sUNY </w:t>
      </w:r>
      <w:r w:rsidR="000C4EA9">
        <w:rPr>
          <w:sz w:val="28"/>
          <w:szCs w:val="28"/>
        </w:rPr>
        <w:t xml:space="preserve">REVIEW AND </w:t>
      </w:r>
      <w:r w:rsidR="009822D8" w:rsidRPr="0077642F">
        <w:rPr>
          <w:sz w:val="28"/>
          <w:szCs w:val="28"/>
        </w:rPr>
        <w:t>APPROVAL</w:t>
      </w:r>
    </w:p>
    <w:p w:rsidR="002B4E3C" w:rsidRPr="000D7B44" w:rsidRDefault="002B4E3C" w:rsidP="00F7480C">
      <w:pPr>
        <w:widowControl w:val="0"/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0D7B44">
        <w:rPr>
          <w:rFonts w:cstheme="minorHAnsi"/>
          <w:color w:val="000000"/>
          <w:sz w:val="20"/>
          <w:szCs w:val="20"/>
        </w:rPr>
        <w:t xml:space="preserve">Instructions: </w:t>
      </w:r>
    </w:p>
    <w:p w:rsidR="002B4E3C" w:rsidRPr="000D7B44" w:rsidRDefault="00B70CDC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0D7B44">
        <w:rPr>
          <w:rFonts w:cstheme="minorHAnsi"/>
          <w:color w:val="000000"/>
          <w:sz w:val="20"/>
          <w:szCs w:val="20"/>
        </w:rPr>
        <w:t>Separate form into P</w:t>
      </w:r>
      <w:r w:rsidR="002B4E3C" w:rsidRPr="000D7B44">
        <w:rPr>
          <w:rFonts w:cstheme="minorHAnsi"/>
          <w:color w:val="000000"/>
          <w:sz w:val="20"/>
          <w:szCs w:val="20"/>
        </w:rPr>
        <w:t xml:space="preserve">arts A and B. </w:t>
      </w:r>
    </w:p>
    <w:p w:rsidR="007E7D86" w:rsidRPr="000D7B44" w:rsidRDefault="00B70CDC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0D7B44">
        <w:rPr>
          <w:rFonts w:cstheme="minorHAnsi"/>
          <w:color w:val="000000"/>
          <w:sz w:val="20"/>
          <w:szCs w:val="20"/>
        </w:rPr>
        <w:t>Title P</w:t>
      </w:r>
      <w:r w:rsidR="002B4E3C" w:rsidRPr="000D7B44">
        <w:rPr>
          <w:rFonts w:cstheme="minorHAnsi"/>
          <w:color w:val="000000"/>
          <w:sz w:val="20"/>
          <w:szCs w:val="20"/>
        </w:rPr>
        <w:t xml:space="preserve">art A </w:t>
      </w:r>
      <w:r w:rsidR="000C4EA9" w:rsidRPr="000D7B44">
        <w:rPr>
          <w:rFonts w:cstheme="minorHAnsi"/>
          <w:color w:val="000000"/>
          <w:sz w:val="20"/>
          <w:szCs w:val="20"/>
        </w:rPr>
        <w:t>“</w:t>
      </w:r>
      <w:proofErr w:type="spellStart"/>
      <w:r w:rsidR="002B4E3C" w:rsidRPr="000D7B44">
        <w:rPr>
          <w:rFonts w:cstheme="minorHAnsi"/>
          <w:color w:val="000000"/>
          <w:sz w:val="20"/>
          <w:szCs w:val="20"/>
        </w:rPr>
        <w:t>InstitutionName</w:t>
      </w:r>
      <w:proofErr w:type="spellEnd"/>
      <w:r w:rsidR="002B4E3C" w:rsidRPr="000D7B44">
        <w:rPr>
          <w:rFonts w:cstheme="minorHAnsi"/>
          <w:color w:val="000000"/>
          <w:sz w:val="20"/>
          <w:szCs w:val="20"/>
        </w:rPr>
        <w:t>-</w:t>
      </w:r>
      <w:proofErr w:type="spellStart"/>
      <w:r w:rsidR="002B4E3C" w:rsidRPr="000D7B44">
        <w:rPr>
          <w:rFonts w:cstheme="minorHAnsi"/>
          <w:color w:val="000000"/>
          <w:sz w:val="20"/>
          <w:szCs w:val="20"/>
        </w:rPr>
        <w:t>ProgramName</w:t>
      </w:r>
      <w:proofErr w:type="spellEnd"/>
      <w:r w:rsidR="002B4E3C" w:rsidRPr="000D7B44">
        <w:rPr>
          <w:rFonts w:cstheme="minorHAnsi"/>
          <w:color w:val="000000"/>
          <w:sz w:val="20"/>
          <w:szCs w:val="20"/>
        </w:rPr>
        <w:t>-Award-</w:t>
      </w:r>
      <w:proofErr w:type="spellStart"/>
      <w:r w:rsidR="002B4E3C" w:rsidRPr="000D7B44">
        <w:rPr>
          <w:rFonts w:cstheme="minorHAnsi"/>
          <w:color w:val="000000"/>
          <w:sz w:val="20"/>
          <w:szCs w:val="20"/>
        </w:rPr>
        <w:t>TitleChange</w:t>
      </w:r>
      <w:proofErr w:type="spellEnd"/>
      <w:r w:rsidR="002B4E3C" w:rsidRPr="000D7B44">
        <w:rPr>
          <w:rFonts w:cstheme="minorHAnsi"/>
          <w:color w:val="000000"/>
          <w:sz w:val="20"/>
          <w:szCs w:val="20"/>
        </w:rPr>
        <w:t>-SED</w:t>
      </w:r>
      <w:r w:rsidR="000C4EA9" w:rsidRPr="000D7B44">
        <w:rPr>
          <w:rFonts w:cstheme="minorHAnsi"/>
          <w:color w:val="000000"/>
          <w:sz w:val="20"/>
          <w:szCs w:val="20"/>
        </w:rPr>
        <w:t>”</w:t>
      </w:r>
    </w:p>
    <w:p w:rsidR="002B4E3C" w:rsidRPr="000D7B44" w:rsidRDefault="002B4E3C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0D7B44">
        <w:rPr>
          <w:rFonts w:cstheme="minorHAnsi"/>
          <w:color w:val="000000"/>
          <w:sz w:val="20"/>
          <w:szCs w:val="20"/>
        </w:rPr>
        <w:t xml:space="preserve">Title Part B </w:t>
      </w:r>
      <w:r w:rsidR="000C4EA9" w:rsidRPr="000D7B44">
        <w:rPr>
          <w:rFonts w:cstheme="minorHAnsi"/>
          <w:color w:val="000000"/>
          <w:sz w:val="20"/>
          <w:szCs w:val="20"/>
        </w:rPr>
        <w:t>“</w:t>
      </w:r>
      <w:proofErr w:type="spellStart"/>
      <w:r w:rsidRPr="000D7B44">
        <w:rPr>
          <w:rFonts w:cstheme="minorHAnsi"/>
          <w:color w:val="000000"/>
          <w:sz w:val="20"/>
          <w:szCs w:val="20"/>
        </w:rPr>
        <w:t>InstitutionName</w:t>
      </w:r>
      <w:proofErr w:type="spellEnd"/>
      <w:r w:rsidRPr="000D7B44">
        <w:rPr>
          <w:rFonts w:cstheme="minorHAnsi"/>
          <w:color w:val="000000"/>
          <w:sz w:val="20"/>
          <w:szCs w:val="20"/>
        </w:rPr>
        <w:t>-</w:t>
      </w:r>
      <w:proofErr w:type="spellStart"/>
      <w:r w:rsidRPr="000D7B44">
        <w:rPr>
          <w:rFonts w:cstheme="minorHAnsi"/>
          <w:color w:val="000000"/>
          <w:sz w:val="20"/>
          <w:szCs w:val="20"/>
        </w:rPr>
        <w:t>ProgramName</w:t>
      </w:r>
      <w:proofErr w:type="spellEnd"/>
      <w:r w:rsidRPr="000D7B44">
        <w:rPr>
          <w:rFonts w:cstheme="minorHAnsi"/>
          <w:color w:val="000000"/>
          <w:sz w:val="20"/>
          <w:szCs w:val="20"/>
        </w:rPr>
        <w:t>-Award-</w:t>
      </w:r>
      <w:proofErr w:type="spellStart"/>
      <w:r w:rsidRPr="000D7B44">
        <w:rPr>
          <w:rFonts w:cstheme="minorHAnsi"/>
          <w:color w:val="000000"/>
          <w:sz w:val="20"/>
          <w:szCs w:val="20"/>
        </w:rPr>
        <w:t>TitleChange</w:t>
      </w:r>
      <w:proofErr w:type="spellEnd"/>
      <w:r w:rsidRPr="000D7B44">
        <w:rPr>
          <w:rFonts w:cstheme="minorHAnsi"/>
          <w:color w:val="000000"/>
          <w:sz w:val="20"/>
          <w:szCs w:val="20"/>
        </w:rPr>
        <w:t>-SUNY</w:t>
      </w:r>
      <w:r w:rsidR="000C4EA9" w:rsidRPr="000D7B44">
        <w:rPr>
          <w:rFonts w:cstheme="minorHAnsi"/>
          <w:color w:val="000000"/>
          <w:sz w:val="20"/>
          <w:szCs w:val="20"/>
        </w:rPr>
        <w:t>”</w:t>
      </w:r>
    </w:p>
    <w:p w:rsidR="002B4E3C" w:rsidRPr="000D7B44" w:rsidRDefault="002B4E3C" w:rsidP="002B4E3C">
      <w:pPr>
        <w:pStyle w:val="ListParagraph"/>
        <w:widowControl w:val="0"/>
        <w:numPr>
          <w:ilvl w:val="0"/>
          <w:numId w:val="44"/>
        </w:numPr>
        <w:tabs>
          <w:tab w:val="left" w:pos="648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0D7B44">
        <w:rPr>
          <w:rFonts w:cstheme="minorHAnsi"/>
          <w:color w:val="000000"/>
          <w:sz w:val="20"/>
          <w:szCs w:val="20"/>
        </w:rPr>
        <w:t xml:space="preserve">Send both parts in a single email to </w:t>
      </w:r>
      <w:hyperlink r:id="rId10" w:history="1">
        <w:r w:rsidR="000C4EA9" w:rsidRPr="000D7B44">
          <w:rPr>
            <w:rStyle w:val="Hyperlink"/>
            <w:rFonts w:cstheme="minorHAnsi"/>
            <w:sz w:val="20"/>
            <w:szCs w:val="20"/>
          </w:rPr>
          <w:t>Program.Review@SUNY.edu</w:t>
        </w:r>
      </w:hyperlink>
      <w:r w:rsidRPr="000D7B44">
        <w:rPr>
          <w:rFonts w:cstheme="minorHAnsi"/>
          <w:color w:val="000000"/>
          <w:sz w:val="20"/>
          <w:szCs w:val="20"/>
        </w:rPr>
        <w:t xml:space="preserve"> and copy your institutional reviewer.</w:t>
      </w:r>
    </w:p>
    <w:p w:rsidR="002B4E3C" w:rsidRPr="00F7480C" w:rsidRDefault="002B4E3C" w:rsidP="00F7480C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430"/>
        <w:gridCol w:w="2965"/>
      </w:tblGrid>
      <w:tr w:rsidR="000206CD" w:rsidRPr="00AC22D5" w:rsidTr="005D7EC2">
        <w:trPr>
          <w:trHeight w:val="305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0206CD" w:rsidRPr="009965D3" w:rsidRDefault="000206CD" w:rsidP="009965D3">
            <w:pPr>
              <w:pStyle w:val="ListParagraph"/>
              <w:numPr>
                <w:ilvl w:val="0"/>
                <w:numId w:val="41"/>
              </w:numPr>
              <w:ind w:left="342"/>
              <w:rPr>
                <w:sz w:val="20"/>
                <w:szCs w:val="20"/>
              </w:rPr>
            </w:pPr>
            <w:r w:rsidRPr="009965D3">
              <w:rPr>
                <w:sz w:val="20"/>
                <w:szCs w:val="20"/>
              </w:rPr>
              <w:t>Institution’s Official Name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0206CD" w:rsidRPr="00AC22D5" w:rsidRDefault="000206CD" w:rsidP="005D7EC2">
            <w:pPr>
              <w:rPr>
                <w:sz w:val="20"/>
                <w:szCs w:val="20"/>
              </w:rPr>
            </w:pPr>
            <w:r w:rsidRPr="00AC22D5">
              <w:rPr>
                <w:sz w:val="20"/>
                <w:szCs w:val="20"/>
              </w:rPr>
              <w:t>Institution’s 6-digit SED Code</w:t>
            </w:r>
          </w:p>
        </w:tc>
      </w:tr>
      <w:tr w:rsidR="000206CD" w:rsidRPr="00AC22D5" w:rsidTr="005D7EC2">
        <w:trPr>
          <w:trHeight w:val="440"/>
        </w:trPr>
        <w:sdt>
          <w:sdtPr>
            <w:rPr>
              <w:sz w:val="20"/>
              <w:szCs w:val="20"/>
            </w:rPr>
            <w:id w:val="596917328"/>
            <w:placeholder>
              <w:docPart w:val="DEBE45309E514888BEB0F929096511AC"/>
            </w:placeholder>
            <w:showingPlcHdr/>
          </w:sdtPr>
          <w:sdtEndPr/>
          <w:sdtContent>
            <w:tc>
              <w:tcPr>
                <w:tcW w:w="6385" w:type="dxa"/>
                <w:gridSpan w:val="2"/>
              </w:tcPr>
              <w:p w:rsidR="000206CD" w:rsidRPr="00AC22D5" w:rsidRDefault="005748BC" w:rsidP="009965D3">
                <w:pPr>
                  <w:ind w:left="342" w:hanging="360"/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Must be 6 digits"/>
            <w:tag w:val="Must be 6 digits"/>
            <w:id w:val="-97337686"/>
            <w:placeholder>
              <w:docPart w:val="3ADA0436740E4049AD0382702DFC97EC"/>
            </w:placeholder>
            <w:showingPlcHdr/>
            <w:text/>
          </w:sdtPr>
          <w:sdtEndPr/>
          <w:sdtContent>
            <w:tc>
              <w:tcPr>
                <w:tcW w:w="2965" w:type="dxa"/>
              </w:tcPr>
              <w:p w:rsidR="000206CD" w:rsidRPr="00AC22D5" w:rsidRDefault="005748BC" w:rsidP="005D7EC2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E0AF7" w:rsidRPr="00AC22D5" w:rsidTr="00D669BD">
        <w:trPr>
          <w:trHeight w:val="323"/>
        </w:trPr>
        <w:tc>
          <w:tcPr>
            <w:tcW w:w="3955" w:type="dxa"/>
            <w:shd w:val="clear" w:color="auto" w:fill="DEEAF6" w:themeFill="accent1" w:themeFillTint="33"/>
          </w:tcPr>
          <w:p w:rsidR="00BE0AF7" w:rsidRPr="000C4EA9" w:rsidRDefault="00D669BD" w:rsidP="00BE0AF7">
            <w:pPr>
              <w:pStyle w:val="ListParagraph"/>
              <w:numPr>
                <w:ilvl w:val="0"/>
                <w:numId w:val="41"/>
              </w:numPr>
              <w:ind w:left="342"/>
              <w:rPr>
                <w:sz w:val="20"/>
                <w:szCs w:val="20"/>
              </w:rPr>
            </w:pPr>
            <w:r w:rsidRPr="000C4EA9">
              <w:rPr>
                <w:sz w:val="20"/>
                <w:szCs w:val="20"/>
              </w:rPr>
              <w:t>Current Program Title</w:t>
            </w:r>
          </w:p>
        </w:tc>
        <w:tc>
          <w:tcPr>
            <w:tcW w:w="2430" w:type="dxa"/>
            <w:shd w:val="clear" w:color="auto" w:fill="DEEAF6" w:themeFill="accent1" w:themeFillTint="33"/>
          </w:tcPr>
          <w:p w:rsidR="00BE0AF7" w:rsidRPr="00140967" w:rsidRDefault="00D669BD" w:rsidP="003312BA">
            <w:pPr>
              <w:ind w:lef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</w:t>
            </w:r>
          </w:p>
        </w:tc>
        <w:tc>
          <w:tcPr>
            <w:tcW w:w="2965" w:type="dxa"/>
            <w:shd w:val="clear" w:color="auto" w:fill="DEEAF6" w:themeFill="accent1" w:themeFillTint="33"/>
          </w:tcPr>
          <w:p w:rsidR="00BE0AF7" w:rsidRPr="00AC22D5" w:rsidRDefault="00D669BD" w:rsidP="00331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 Program Code</w:t>
            </w:r>
          </w:p>
        </w:tc>
      </w:tr>
      <w:tr w:rsidR="00BE0AF7" w:rsidRPr="00AC22D5" w:rsidTr="00276EFF">
        <w:trPr>
          <w:trHeight w:val="287"/>
        </w:trPr>
        <w:sdt>
          <w:sdtPr>
            <w:rPr>
              <w:sz w:val="20"/>
              <w:szCs w:val="20"/>
            </w:rPr>
            <w:id w:val="576481288"/>
            <w:placeholder>
              <w:docPart w:val="1B4F3DC1841C4262A7914D63A1A481C9"/>
            </w:placeholder>
            <w:showingPlcHdr/>
            <w:text/>
          </w:sdtPr>
          <w:sdtEndPr/>
          <w:sdtContent>
            <w:tc>
              <w:tcPr>
                <w:tcW w:w="3955" w:type="dxa"/>
                <w:shd w:val="clear" w:color="auto" w:fill="FFFFFF" w:themeFill="background1"/>
              </w:tcPr>
              <w:p w:rsidR="00BE0AF7" w:rsidRPr="000C4EA9" w:rsidRDefault="005748BC" w:rsidP="003312BA">
                <w:pPr>
                  <w:rPr>
                    <w:sz w:val="20"/>
                    <w:szCs w:val="20"/>
                  </w:rPr>
                </w:pPr>
                <w:r w:rsidRPr="000C4E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Maximum is limited by SUNY policy"/>
            <w:tag w:val="Maximum is limited by SUNY policy"/>
            <w:id w:val="1533457263"/>
            <w:placeholder>
              <w:docPart w:val="457AF0AC49EC43279FE3054961EE4837"/>
            </w:placeholder>
            <w:showingPlcHdr/>
            <w:text/>
          </w:sdtPr>
          <w:sdtEndPr/>
          <w:sdtContent>
            <w:tc>
              <w:tcPr>
                <w:tcW w:w="2430" w:type="dxa"/>
                <w:shd w:val="clear" w:color="auto" w:fill="FFFFFF" w:themeFill="background1"/>
              </w:tcPr>
              <w:p w:rsidR="00BE0AF7" w:rsidRDefault="005748BC" w:rsidP="003312BA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Must be 5 digits"/>
            <w:id w:val="288474860"/>
            <w:placeholder>
              <w:docPart w:val="71778A167D6E49479FAC493F60B0F0AD"/>
            </w:placeholder>
            <w:showingPlcHdr/>
            <w:text/>
          </w:sdtPr>
          <w:sdtEndPr/>
          <w:sdtContent>
            <w:tc>
              <w:tcPr>
                <w:tcW w:w="2965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BE0AF7" w:rsidRPr="00AC22D5" w:rsidRDefault="005748BC" w:rsidP="003312BA">
                <w:pPr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206CD" w:rsidRPr="00AC22D5" w:rsidTr="00276EFF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0206CD" w:rsidRPr="000C4EA9" w:rsidRDefault="000206CD" w:rsidP="009965D3">
            <w:pPr>
              <w:pStyle w:val="ListParagraph"/>
              <w:numPr>
                <w:ilvl w:val="0"/>
                <w:numId w:val="41"/>
              </w:numPr>
              <w:ind w:left="337"/>
              <w:rPr>
                <w:sz w:val="20"/>
                <w:szCs w:val="20"/>
              </w:rPr>
            </w:pPr>
            <w:r w:rsidRPr="000C4EA9">
              <w:rPr>
                <w:sz w:val="20"/>
                <w:szCs w:val="20"/>
              </w:rPr>
              <w:t>Proposed Program Title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0206CD" w:rsidRPr="00AC22D5" w:rsidRDefault="000206CD" w:rsidP="005D7EC2">
            <w:pPr>
              <w:rPr>
                <w:sz w:val="20"/>
                <w:szCs w:val="20"/>
              </w:rPr>
            </w:pPr>
          </w:p>
        </w:tc>
      </w:tr>
      <w:tr w:rsidR="000206CD" w:rsidRPr="00AC22D5" w:rsidTr="00276EFF">
        <w:trPr>
          <w:trHeight w:val="287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FFFFFF" w:themeFill="background1"/>
          </w:tcPr>
          <w:sdt>
            <w:sdtPr>
              <w:rPr>
                <w:sz w:val="20"/>
                <w:szCs w:val="20"/>
              </w:rPr>
              <w:id w:val="-1448844125"/>
              <w:placeholder>
                <w:docPart w:val="5B085C22E765486982658139132DC6AB"/>
              </w:placeholder>
              <w:showingPlcHdr/>
            </w:sdtPr>
            <w:sdtEndPr/>
            <w:sdtContent>
              <w:p w:rsidR="000206CD" w:rsidRDefault="005748BC" w:rsidP="005D7EC2">
                <w:pPr>
                  <w:ind w:left="337" w:hanging="360"/>
                  <w:rPr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65" w:type="dxa"/>
            <w:tcBorders>
              <w:left w:val="nil"/>
            </w:tcBorders>
            <w:shd w:val="clear" w:color="auto" w:fill="FFFFFF" w:themeFill="background1"/>
          </w:tcPr>
          <w:p w:rsidR="000206CD" w:rsidRPr="00AC22D5" w:rsidRDefault="000206CD" w:rsidP="005D7EC2">
            <w:pPr>
              <w:rPr>
                <w:sz w:val="20"/>
                <w:szCs w:val="20"/>
              </w:rPr>
            </w:pPr>
          </w:p>
        </w:tc>
      </w:tr>
      <w:tr w:rsidR="009965D3" w:rsidRPr="00AC22D5" w:rsidTr="000C4EA9">
        <w:trPr>
          <w:trHeight w:val="323"/>
        </w:trPr>
        <w:tc>
          <w:tcPr>
            <w:tcW w:w="6385" w:type="dxa"/>
            <w:gridSpan w:val="2"/>
            <w:shd w:val="clear" w:color="auto" w:fill="DEEAF6" w:themeFill="accent1" w:themeFillTint="33"/>
          </w:tcPr>
          <w:p w:rsidR="009965D3" w:rsidRPr="003A0971" w:rsidRDefault="009965D3" w:rsidP="009965D3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  <w:r w:rsidRPr="003A0971">
              <w:rPr>
                <w:rFonts w:cstheme="minorHAnsi"/>
                <w:sz w:val="20"/>
                <w:szCs w:val="20"/>
              </w:rPr>
              <w:t xml:space="preserve">Does special funding support the development or delivery of this program, e.g., PIF, High Needs, or grants? </w:t>
            </w:r>
          </w:p>
          <w:p w:rsidR="009965D3" w:rsidRPr="003A0971" w:rsidRDefault="009965D3" w:rsidP="009965D3">
            <w:pPr>
              <w:pStyle w:val="ListParagraph"/>
              <w:widowControl w:val="0"/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</w:p>
          <w:p w:rsidR="009965D3" w:rsidRPr="003A0971" w:rsidRDefault="009965D3" w:rsidP="009965D3">
            <w:pPr>
              <w:widowControl w:val="0"/>
              <w:autoSpaceDE w:val="0"/>
              <w:autoSpaceDN w:val="0"/>
              <w:adjustRightInd w:val="0"/>
              <w:ind w:left="344"/>
              <w:rPr>
                <w:rFonts w:cstheme="minorHAnsi"/>
                <w:sz w:val="20"/>
                <w:szCs w:val="20"/>
              </w:rPr>
            </w:pPr>
            <w:r w:rsidRPr="003A0971">
              <w:rPr>
                <w:rFonts w:cstheme="minorHAnsi"/>
                <w:sz w:val="20"/>
                <w:szCs w:val="20"/>
              </w:rPr>
              <w:t>If yes, describe the requirements of that funding.</w:t>
            </w:r>
          </w:p>
          <w:p w:rsidR="009965D3" w:rsidRPr="003A0971" w:rsidRDefault="009965D3" w:rsidP="009965D3">
            <w:pPr>
              <w:pStyle w:val="ListParagraph"/>
              <w:widowControl w:val="0"/>
              <w:autoSpaceDE w:val="0"/>
              <w:autoSpaceDN w:val="0"/>
              <w:adjustRightInd w:val="0"/>
              <w:spacing w:line="220" w:lineRule="exact"/>
              <w:ind w:left="342" w:right="55"/>
              <w:rPr>
                <w:rFonts w:cstheme="minorHAnsi"/>
                <w:sz w:val="20"/>
                <w:szCs w:val="20"/>
              </w:rPr>
            </w:pPr>
            <w:r w:rsidRPr="003A0971">
              <w:rPr>
                <w:rFonts w:cstheme="minorHAnsi"/>
                <w:sz w:val="20"/>
                <w:szCs w:val="20"/>
              </w:rPr>
              <w:t>Include funding completion date, if applicable.</w:t>
            </w:r>
          </w:p>
          <w:sdt>
            <w:sdtPr>
              <w:rPr>
                <w:rFonts w:cstheme="minorHAnsi"/>
                <w:sz w:val="20"/>
                <w:szCs w:val="20"/>
              </w:rPr>
              <w:id w:val="630530168"/>
              <w:placeholder>
                <w:docPart w:val="C800DC3ECEE34F90998893AFCCEC1191"/>
              </w:placeholder>
              <w:showingPlcHdr/>
            </w:sdtPr>
            <w:sdtEndPr/>
            <w:sdtContent>
              <w:p w:rsidR="005748BC" w:rsidRPr="003A0971" w:rsidRDefault="005748BC" w:rsidP="009965D3">
                <w:pPr>
                  <w:pStyle w:val="ListParagraph"/>
                  <w:widowControl w:val="0"/>
                  <w:autoSpaceDE w:val="0"/>
                  <w:autoSpaceDN w:val="0"/>
                  <w:adjustRightInd w:val="0"/>
                  <w:spacing w:line="220" w:lineRule="exact"/>
                  <w:ind w:left="342" w:right="55"/>
                  <w:rPr>
                    <w:rFonts w:cstheme="minorHAnsi"/>
                    <w:sz w:val="20"/>
                    <w:szCs w:val="20"/>
                  </w:rPr>
                </w:pPr>
                <w:r w:rsidRPr="003A0971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sdtContent>
          </w:sdt>
          <w:p w:rsidR="009965D3" w:rsidRPr="003A0971" w:rsidRDefault="009965D3" w:rsidP="009965D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4" w:right="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965D3" w:rsidRPr="003A0971" w:rsidRDefault="009965D3" w:rsidP="003A0971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4" w:right="55"/>
              <w:rPr>
                <w:rFonts w:cstheme="minorHAnsi"/>
                <w:bCs/>
                <w:iCs/>
                <w:color w:val="000000"/>
                <w:sz w:val="20"/>
                <w:szCs w:val="20"/>
              </w:rPr>
            </w:pPr>
            <w:r w:rsidRPr="003A0971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9536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09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A0971">
              <w:rPr>
                <w:rFonts w:cstheme="minorHAnsi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0590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CD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4EA9" w:rsidRPr="00AC22D5" w:rsidTr="000C4EA9">
        <w:trPr>
          <w:trHeight w:val="323"/>
        </w:trPr>
        <w:tc>
          <w:tcPr>
            <w:tcW w:w="6385" w:type="dxa"/>
            <w:gridSpan w:val="2"/>
            <w:tcBorders>
              <w:right w:val="nil"/>
            </w:tcBorders>
            <w:shd w:val="clear" w:color="auto" w:fill="DEEAF6" w:themeFill="accent1" w:themeFillTint="33"/>
          </w:tcPr>
          <w:p w:rsidR="000C4EA9" w:rsidRPr="003A0971" w:rsidRDefault="000C4EA9" w:rsidP="000C4EA9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20" w:lineRule="exact"/>
              <w:ind w:left="330" w:right="55"/>
              <w:rPr>
                <w:rFonts w:cstheme="minorHAnsi"/>
                <w:sz w:val="20"/>
                <w:szCs w:val="20"/>
              </w:rPr>
            </w:pPr>
            <w:r w:rsidRPr="000C4EA9">
              <w:rPr>
                <w:rFonts w:cstheme="minorHAnsi"/>
                <w:sz w:val="20"/>
                <w:szCs w:val="20"/>
              </w:rPr>
              <w:t>Curriculum Chart (see below)</w:t>
            </w:r>
          </w:p>
        </w:tc>
        <w:tc>
          <w:tcPr>
            <w:tcW w:w="2965" w:type="dxa"/>
            <w:tcBorders>
              <w:left w:val="nil"/>
            </w:tcBorders>
            <w:shd w:val="clear" w:color="auto" w:fill="DEEAF6" w:themeFill="accent1" w:themeFillTint="33"/>
          </w:tcPr>
          <w:p w:rsidR="000C4EA9" w:rsidRPr="003A0971" w:rsidRDefault="000C4EA9" w:rsidP="003A0971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4" w:right="55"/>
              <w:rPr>
                <w:rFonts w:cstheme="minorHAnsi"/>
                <w:sz w:val="20"/>
                <w:szCs w:val="20"/>
              </w:rPr>
            </w:pPr>
          </w:p>
        </w:tc>
      </w:tr>
    </w:tbl>
    <w:p w:rsidR="007E7D86" w:rsidRDefault="007E7D86" w:rsidP="007E7D86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  <w:sectPr w:rsidR="007E7D86" w:rsidSect="009965D3">
          <w:headerReference w:type="default" r:id="rId11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140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0"/>
        <w:gridCol w:w="5120"/>
        <w:gridCol w:w="1170"/>
      </w:tblGrid>
      <w:tr w:rsidR="00402604" w:rsidRPr="00B808EF" w:rsidTr="00533E94">
        <w:trPr>
          <w:trHeight w:hRule="exact" w:val="2962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533E94" w:rsidRPr="00533E94" w:rsidRDefault="00533E94" w:rsidP="00533E94">
            <w:pPr>
              <w:widowControl w:val="0"/>
              <w:autoSpaceDE w:val="0"/>
              <w:autoSpaceDN w:val="0"/>
              <w:adjustRightInd w:val="0"/>
              <w:ind w:left="75" w:right="90"/>
              <w:rPr>
                <w:rFonts w:cstheme="minorHAnsi"/>
                <w:b/>
                <w:bCs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-3"/>
                <w:sz w:val="20"/>
                <w:szCs w:val="20"/>
              </w:rPr>
              <w:lastRenderedPageBreak/>
              <w:t xml:space="preserve">1.  </w:t>
            </w:r>
            <w:r w:rsidR="000206CD" w:rsidRPr="00533E94">
              <w:rPr>
                <w:rFonts w:cstheme="minorHAnsi"/>
                <w:b/>
                <w:bCs/>
                <w:spacing w:val="-3"/>
                <w:sz w:val="20"/>
                <w:szCs w:val="20"/>
              </w:rPr>
              <w:t>Current</w:t>
            </w:r>
            <w:r w:rsidR="00402604" w:rsidRPr="00533E94">
              <w:rPr>
                <w:rFonts w:cstheme="minorHAnsi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 w:rsidR="00402604" w:rsidRPr="00533E94">
              <w:rPr>
                <w:rFonts w:cstheme="minorHAnsi"/>
                <w:b/>
                <w:bCs/>
                <w:spacing w:val="-3"/>
                <w:sz w:val="20"/>
                <w:szCs w:val="20"/>
              </w:rPr>
              <w:t>Curriculum</w:t>
            </w:r>
          </w:p>
          <w:p w:rsidR="00533E94" w:rsidRDefault="00402604" w:rsidP="00533E94">
            <w:pPr>
              <w:pStyle w:val="ListParagraph"/>
              <w:widowControl w:val="0"/>
              <w:autoSpaceDE w:val="0"/>
              <w:autoSpaceDN w:val="0"/>
              <w:adjustRightInd w:val="0"/>
              <w:ind w:left="75" w:right="90"/>
              <w:rPr>
                <w:rFonts w:cstheme="minorHAnsi"/>
                <w:sz w:val="20"/>
                <w:szCs w:val="20"/>
              </w:rPr>
            </w:pPr>
            <w:r w:rsidRPr="00533E94">
              <w:rPr>
                <w:rFonts w:cstheme="minorHAnsi"/>
                <w:spacing w:val="-6"/>
                <w:sz w:val="20"/>
                <w:szCs w:val="20"/>
              </w:rPr>
              <w:t>Include</w:t>
            </w:r>
            <w:r w:rsidRPr="00533E94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prerequ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it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>e</w:t>
            </w:r>
            <w:r w:rsidRPr="00533E94">
              <w:rPr>
                <w:rFonts w:cstheme="minorHAnsi"/>
                <w:sz w:val="20"/>
                <w:szCs w:val="20"/>
              </w:rPr>
              <w:t>,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core</w:t>
            </w:r>
            <w:r w:rsidRPr="00533E94">
              <w:rPr>
                <w:rFonts w:cstheme="minorHAnsi"/>
                <w:sz w:val="20"/>
                <w:szCs w:val="20"/>
              </w:rPr>
              <w:t>,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spec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>a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li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>z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ti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533E94">
              <w:rPr>
                <w:rFonts w:cstheme="minorHAnsi"/>
                <w:sz w:val="20"/>
                <w:szCs w:val="20"/>
              </w:rPr>
              <w:t>n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>(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rac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>k</w:t>
            </w:r>
            <w:r w:rsidRPr="00533E94">
              <w:rPr>
                <w:rFonts w:cstheme="minorHAnsi"/>
                <w:sz w:val="20"/>
                <w:szCs w:val="20"/>
              </w:rPr>
              <w:t xml:space="preserve">,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concen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>a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ti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on)</w:t>
            </w:r>
            <w:r w:rsidRPr="00533E94">
              <w:rPr>
                <w:rFonts w:cstheme="minorHAnsi"/>
                <w:sz w:val="20"/>
                <w:szCs w:val="20"/>
              </w:rPr>
              <w:t>,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>n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erns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>h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 xml:space="preserve">p, 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>c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aps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one</w:t>
            </w:r>
            <w:r w:rsidRPr="00533E94">
              <w:rPr>
                <w:rFonts w:cstheme="minorHAnsi"/>
                <w:sz w:val="20"/>
                <w:szCs w:val="20"/>
              </w:rPr>
              <w:t>,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an</w:t>
            </w:r>
            <w:r w:rsidRPr="00533E94">
              <w:rPr>
                <w:rFonts w:cstheme="minorHAnsi"/>
                <w:sz w:val="20"/>
                <w:szCs w:val="20"/>
              </w:rPr>
              <w:t>d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an</w:t>
            </w:r>
            <w:r w:rsidRPr="00533E94">
              <w:rPr>
                <w:rFonts w:cstheme="minorHAnsi"/>
                <w:sz w:val="20"/>
                <w:szCs w:val="20"/>
              </w:rPr>
              <w:t>y</w:t>
            </w:r>
            <w:r w:rsidRPr="00533E94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he</w:t>
            </w:r>
            <w:r w:rsidRPr="00533E94">
              <w:rPr>
                <w:rFonts w:cstheme="minorHAnsi"/>
                <w:sz w:val="20"/>
                <w:szCs w:val="20"/>
              </w:rPr>
              <w:t>r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re</w:t>
            </w:r>
            <w:r w:rsidRPr="00533E94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533E94">
              <w:rPr>
                <w:rFonts w:cstheme="minorHAnsi"/>
                <w:spacing w:val="-5"/>
                <w:sz w:val="20"/>
                <w:szCs w:val="20"/>
              </w:rPr>
              <w:t>v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an</w:t>
            </w:r>
            <w:r w:rsidRPr="00533E94">
              <w:rPr>
                <w:rFonts w:cstheme="minorHAnsi"/>
                <w:sz w:val="20"/>
                <w:szCs w:val="20"/>
              </w:rPr>
              <w:t>t</w:t>
            </w:r>
            <w:r w:rsidRPr="00533E94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co</w:t>
            </w:r>
            <w:r w:rsidRPr="00533E94">
              <w:rPr>
                <w:rFonts w:cstheme="minorHAnsi"/>
                <w:spacing w:val="-6"/>
                <w:sz w:val="20"/>
                <w:szCs w:val="20"/>
              </w:rPr>
              <w:t>m</w:t>
            </w:r>
            <w:r w:rsidRPr="00533E94">
              <w:rPr>
                <w:rFonts w:cstheme="minorHAnsi"/>
                <w:spacing w:val="-2"/>
                <w:sz w:val="20"/>
                <w:szCs w:val="20"/>
              </w:rPr>
              <w:t>ponen</w:t>
            </w:r>
            <w:r w:rsidRPr="00533E94">
              <w:rPr>
                <w:rFonts w:cstheme="minorHAnsi"/>
                <w:sz w:val="20"/>
                <w:szCs w:val="20"/>
              </w:rPr>
              <w:t xml:space="preserve">t requirements. </w:t>
            </w:r>
          </w:p>
          <w:p w:rsidR="00533E94" w:rsidRDefault="00533E94" w:rsidP="00533E94">
            <w:pPr>
              <w:pStyle w:val="ListParagraph"/>
              <w:widowControl w:val="0"/>
              <w:autoSpaceDE w:val="0"/>
              <w:autoSpaceDN w:val="0"/>
              <w:adjustRightInd w:val="0"/>
              <w:ind w:left="75" w:right="90"/>
              <w:rPr>
                <w:rFonts w:cstheme="minorHAnsi"/>
                <w:sz w:val="20"/>
                <w:szCs w:val="20"/>
              </w:rPr>
            </w:pPr>
          </w:p>
          <w:p w:rsidR="00402604" w:rsidRPr="00533E94" w:rsidRDefault="00402604" w:rsidP="00533E94">
            <w:pPr>
              <w:pStyle w:val="ListParagraph"/>
              <w:widowControl w:val="0"/>
              <w:autoSpaceDE w:val="0"/>
              <w:autoSpaceDN w:val="0"/>
              <w:adjustRightInd w:val="0"/>
              <w:ind w:left="75" w:right="90"/>
              <w:rPr>
                <w:rFonts w:cstheme="minorHAnsi"/>
                <w:b/>
                <w:bCs/>
                <w:spacing w:val="-6"/>
                <w:sz w:val="20"/>
                <w:szCs w:val="20"/>
              </w:rPr>
            </w:pPr>
            <w:r w:rsidRPr="00165E36">
              <w:rPr>
                <w:rFonts w:cstheme="minorHAnsi"/>
                <w:sz w:val="20"/>
                <w:szCs w:val="20"/>
              </w:rPr>
              <w:t xml:space="preserve">Do </w:t>
            </w:r>
            <w:r w:rsidRPr="00165E36">
              <w:rPr>
                <w:rFonts w:cstheme="minorHAnsi"/>
                <w:i/>
                <w:sz w:val="20"/>
                <w:szCs w:val="20"/>
              </w:rPr>
              <w:t>not</w:t>
            </w:r>
            <w:r w:rsidRPr="00165E36">
              <w:rPr>
                <w:rFonts w:cstheme="minorHAnsi"/>
                <w:sz w:val="20"/>
                <w:szCs w:val="20"/>
              </w:rPr>
              <w:t xml:space="preserve"> list each General Education course.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533E94" w:rsidRDefault="00533E94" w:rsidP="00533E94">
            <w:pPr>
              <w:widowControl w:val="0"/>
              <w:autoSpaceDE w:val="0"/>
              <w:autoSpaceDN w:val="0"/>
              <w:adjustRightInd w:val="0"/>
              <w:ind w:left="76" w:right="896"/>
              <w:rPr>
                <w:rFonts w:cstheme="minorHAnsi"/>
                <w:b/>
                <w:bCs/>
                <w:spacing w:val="-3"/>
                <w:sz w:val="20"/>
                <w:szCs w:val="20"/>
              </w:rPr>
            </w:pPr>
            <w:r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2.  </w:t>
            </w:r>
            <w:r w:rsidR="00402604" w:rsidRPr="00533E94">
              <w:rPr>
                <w:rFonts w:cstheme="minorHAnsi"/>
                <w:b/>
                <w:bCs/>
                <w:spacing w:val="-3"/>
                <w:sz w:val="20"/>
                <w:szCs w:val="20"/>
              </w:rPr>
              <w:t xml:space="preserve">Transfer Path  (provide Path name here): </w:t>
            </w:r>
          </w:p>
          <w:p w:rsidR="00402604" w:rsidRPr="00165E36" w:rsidRDefault="000206CD" w:rsidP="00533E94">
            <w:pPr>
              <w:widowControl w:val="0"/>
              <w:tabs>
                <w:tab w:val="left" w:pos="720"/>
                <w:tab w:val="left" w:pos="6480"/>
              </w:tabs>
              <w:autoSpaceDE w:val="0"/>
              <w:autoSpaceDN w:val="0"/>
              <w:adjustRightInd w:val="0"/>
              <w:ind w:left="76" w:right="896"/>
              <w:rPr>
                <w:rFonts w:cstheme="minorHAnsi"/>
                <w:color w:val="000000"/>
                <w:sz w:val="20"/>
                <w:szCs w:val="20"/>
              </w:rPr>
            </w:pPr>
            <w:r w:rsidRPr="00165E36">
              <w:rPr>
                <w:rFonts w:cstheme="minorHAnsi"/>
                <w:color w:val="000000"/>
                <w:sz w:val="20"/>
                <w:szCs w:val="20"/>
              </w:rPr>
              <w:t>If an undergraduate course, d</w:t>
            </w:r>
            <w:r w:rsidR="00402604" w:rsidRPr="00165E36">
              <w:rPr>
                <w:rFonts w:cstheme="minorHAnsi"/>
                <w:color w:val="000000"/>
                <w:sz w:val="20"/>
                <w:szCs w:val="20"/>
              </w:rPr>
              <w:t>emonstrate how the proposed courses fulfill the transfer pathway.</w:t>
            </w:r>
          </w:p>
          <w:p w:rsidR="00402604" w:rsidRPr="00165E36" w:rsidRDefault="00402604" w:rsidP="00533E94">
            <w:pPr>
              <w:widowControl w:val="0"/>
              <w:tabs>
                <w:tab w:val="left" w:pos="720"/>
                <w:tab w:val="left" w:pos="6480"/>
              </w:tabs>
              <w:autoSpaceDE w:val="0"/>
              <w:autoSpaceDN w:val="0"/>
              <w:adjustRightInd w:val="0"/>
              <w:ind w:left="76" w:right="896"/>
              <w:rPr>
                <w:rFonts w:cstheme="minorHAnsi"/>
                <w:color w:val="000000"/>
                <w:sz w:val="20"/>
                <w:szCs w:val="20"/>
              </w:rPr>
            </w:pPr>
          </w:p>
          <w:p w:rsidR="00402604" w:rsidRPr="00165E36" w:rsidRDefault="00402604" w:rsidP="00533E94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76" w:right="896"/>
              <w:rPr>
                <w:rFonts w:cstheme="minorHAnsi"/>
                <w:spacing w:val="-6"/>
                <w:sz w:val="20"/>
                <w:szCs w:val="20"/>
              </w:rPr>
            </w:pPr>
            <w:r w:rsidRPr="00165E36">
              <w:rPr>
                <w:rFonts w:cstheme="minorHAnsi"/>
                <w:i/>
                <w:spacing w:val="-6"/>
                <w:sz w:val="20"/>
                <w:szCs w:val="20"/>
              </w:rPr>
              <w:t>Note</w:t>
            </w:r>
            <w:r w:rsidRPr="00165E36">
              <w:rPr>
                <w:rFonts w:cstheme="minorHAnsi"/>
                <w:spacing w:val="-6"/>
                <w:sz w:val="20"/>
                <w:szCs w:val="20"/>
              </w:rPr>
              <w:t xml:space="preserve">: If transfer-path course content is taught across multiple courses, articulate what content each course addresses. </w:t>
            </w:r>
          </w:p>
          <w:p w:rsidR="00402604" w:rsidRDefault="00402604" w:rsidP="00533E94">
            <w:pPr>
              <w:pStyle w:val="ListParagraph"/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76" w:right="896"/>
              <w:rPr>
                <w:rFonts w:cstheme="minorHAnsi"/>
                <w:spacing w:val="-6"/>
                <w:sz w:val="20"/>
                <w:szCs w:val="20"/>
              </w:rPr>
            </w:pPr>
            <w:r w:rsidRPr="00165E36">
              <w:rPr>
                <w:rFonts w:cstheme="minorHAnsi"/>
                <w:i/>
                <w:spacing w:val="-6"/>
                <w:sz w:val="20"/>
                <w:szCs w:val="20"/>
              </w:rPr>
              <w:t>Note</w:t>
            </w:r>
            <w:r w:rsidRPr="00165E36">
              <w:rPr>
                <w:rFonts w:cstheme="minorHAnsi"/>
                <w:spacing w:val="-6"/>
                <w:sz w:val="20"/>
                <w:szCs w:val="20"/>
              </w:rPr>
              <w:t xml:space="preserve">: transfer path course content must be taught in courses required for the </w:t>
            </w:r>
            <w:r w:rsidRPr="00165E36">
              <w:rPr>
                <w:rFonts w:cstheme="minorHAnsi"/>
                <w:i/>
                <w:spacing w:val="-6"/>
                <w:sz w:val="20"/>
                <w:szCs w:val="20"/>
              </w:rPr>
              <w:t>major</w:t>
            </w:r>
            <w:r w:rsidRPr="00165E36">
              <w:rPr>
                <w:rFonts w:cstheme="minorHAnsi"/>
                <w:spacing w:val="-6"/>
                <w:sz w:val="20"/>
                <w:szCs w:val="20"/>
              </w:rPr>
              <w:t>, not electives.</w:t>
            </w:r>
          </w:p>
          <w:p w:rsidR="00165E36" w:rsidRPr="00165E36" w:rsidRDefault="00165E36" w:rsidP="00443A99">
            <w:pPr>
              <w:pStyle w:val="ListParagraph"/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528" w:right="896" w:hanging="450"/>
              <w:rPr>
                <w:rFonts w:cstheme="minorHAnsi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165E36" w:rsidRDefault="00533E94" w:rsidP="00533E94">
            <w:pPr>
              <w:widowControl w:val="0"/>
              <w:autoSpaceDE w:val="0"/>
              <w:autoSpaceDN w:val="0"/>
              <w:adjustRightInd w:val="0"/>
              <w:ind w:right="-20" w:firstLine="9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3.  </w:t>
            </w:r>
            <w:r w:rsidR="00402604" w:rsidRPr="00165E36">
              <w:rPr>
                <w:rFonts w:cstheme="minorHAnsi"/>
                <w:b/>
                <w:bCs/>
                <w:spacing w:val="-3"/>
                <w:sz w:val="20"/>
                <w:szCs w:val="20"/>
              </w:rPr>
              <w:t>Cre</w:t>
            </w:r>
            <w:r w:rsidR="00402604" w:rsidRPr="00165E36">
              <w:rPr>
                <w:rFonts w:cstheme="minorHAnsi"/>
                <w:b/>
                <w:bCs/>
                <w:spacing w:val="-1"/>
                <w:sz w:val="20"/>
                <w:szCs w:val="20"/>
              </w:rPr>
              <w:t>d</w:t>
            </w:r>
            <w:r w:rsidR="00402604" w:rsidRPr="00165E36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="00402604" w:rsidRPr="00165E36">
              <w:rPr>
                <w:rFonts w:cstheme="minorHAnsi"/>
                <w:b/>
                <w:bCs/>
                <w:spacing w:val="-3"/>
                <w:sz w:val="20"/>
                <w:szCs w:val="20"/>
              </w:rPr>
              <w:t>t</w:t>
            </w:r>
            <w:r w:rsidR="00402604" w:rsidRPr="00165E36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402604" w:rsidRPr="00B808EF" w:rsidTr="00533E94">
        <w:trPr>
          <w:trHeight w:hRule="exact" w:val="613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165E36" w:rsidRDefault="00402604" w:rsidP="000C4EA9">
            <w:pPr>
              <w:widowControl w:val="0"/>
              <w:autoSpaceDE w:val="0"/>
              <w:autoSpaceDN w:val="0"/>
              <w:adjustRightInd w:val="0"/>
              <w:ind w:left="78" w:right="90"/>
              <w:rPr>
                <w:rFonts w:cstheme="minorHAnsi"/>
                <w:i/>
                <w:sz w:val="20"/>
                <w:szCs w:val="20"/>
              </w:rPr>
            </w:pPr>
            <w:r w:rsidRPr="00165E36">
              <w:rPr>
                <w:rFonts w:cstheme="minorHAnsi"/>
                <w:bCs/>
                <w:spacing w:val="-6"/>
                <w:sz w:val="20"/>
                <w:szCs w:val="20"/>
              </w:rPr>
              <w:t xml:space="preserve">Use Prefix, Number, and </w:t>
            </w:r>
            <w:r w:rsidRPr="00165E36">
              <w:rPr>
                <w:rFonts w:cstheme="minorHAnsi"/>
                <w:bCs/>
                <w:spacing w:val="-2"/>
                <w:sz w:val="20"/>
                <w:szCs w:val="20"/>
              </w:rPr>
              <w:t>Ti</w:t>
            </w:r>
            <w:r w:rsidRPr="00165E36">
              <w:rPr>
                <w:rFonts w:cstheme="minorHAnsi"/>
                <w:bCs/>
                <w:spacing w:val="-3"/>
                <w:sz w:val="20"/>
                <w:szCs w:val="20"/>
              </w:rPr>
              <w:t>t</w:t>
            </w:r>
            <w:r w:rsidRPr="00165E36">
              <w:rPr>
                <w:rFonts w:cstheme="minorHAnsi"/>
                <w:bCs/>
                <w:spacing w:val="-2"/>
                <w:sz w:val="20"/>
                <w:szCs w:val="20"/>
              </w:rPr>
              <w:t>l</w:t>
            </w:r>
            <w:r w:rsidRPr="00165E36">
              <w:rPr>
                <w:rFonts w:cstheme="minorHAnsi"/>
                <w:bCs/>
                <w:sz w:val="20"/>
                <w:szCs w:val="20"/>
              </w:rPr>
              <w:t>e from the institutional catalog</w:t>
            </w:r>
            <w:r w:rsidR="000C4EA9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165E36">
              <w:rPr>
                <w:rFonts w:cstheme="minorHAnsi"/>
                <w:i/>
                <w:sz w:val="20"/>
                <w:szCs w:val="20"/>
              </w:rPr>
              <w:t>e.g., ENG 231, Literary Theory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165E36" w:rsidRDefault="00402604" w:rsidP="000C4EA9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left="78" w:right="896"/>
              <w:rPr>
                <w:rFonts w:cstheme="minorHAnsi"/>
                <w:i/>
                <w:sz w:val="20"/>
                <w:szCs w:val="20"/>
              </w:rPr>
            </w:pPr>
            <w:r w:rsidRPr="00165E36">
              <w:rPr>
                <w:rFonts w:cstheme="minorHAnsi"/>
                <w:bCs/>
                <w:spacing w:val="-3"/>
                <w:sz w:val="20"/>
                <w:szCs w:val="20"/>
              </w:rPr>
              <w:t xml:space="preserve">Use Transfer Path Course Name. </w:t>
            </w:r>
            <w:r w:rsidRPr="00165E36">
              <w:rPr>
                <w:rFonts w:cstheme="minorHAnsi"/>
                <w:bCs/>
                <w:i/>
                <w:spacing w:val="-3"/>
                <w:sz w:val="20"/>
                <w:szCs w:val="20"/>
              </w:rPr>
              <w:t>e.g.,</w:t>
            </w:r>
            <w:r w:rsidRPr="00165E36">
              <w:rPr>
                <w:rFonts w:cstheme="minorHAnsi"/>
                <w:bCs/>
                <w:spacing w:val="-3"/>
                <w:sz w:val="20"/>
                <w:szCs w:val="20"/>
              </w:rPr>
              <w:t xml:space="preserve"> </w:t>
            </w:r>
            <w:r w:rsidRPr="00165E36">
              <w:rPr>
                <w:rFonts w:cstheme="minorHAnsi"/>
                <w:i/>
                <w:sz w:val="20"/>
                <w:szCs w:val="20"/>
              </w:rPr>
              <w:t>Conventions of the Discipline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02604" w:rsidRPr="00165E36" w:rsidRDefault="00402604" w:rsidP="00443A99">
            <w:pPr>
              <w:widowControl w:val="0"/>
              <w:autoSpaceDE w:val="0"/>
              <w:autoSpaceDN w:val="0"/>
              <w:adjustRightInd w:val="0"/>
              <w:ind w:left="84"/>
              <w:rPr>
                <w:rFonts w:cstheme="minorHAnsi"/>
                <w:i/>
                <w:sz w:val="20"/>
                <w:szCs w:val="20"/>
              </w:rPr>
            </w:pPr>
            <w:r w:rsidRPr="00165E36">
              <w:rPr>
                <w:rFonts w:cstheme="minorHAnsi"/>
                <w:i/>
                <w:sz w:val="20"/>
                <w:szCs w:val="20"/>
              </w:rPr>
              <w:t>3</w:t>
            </w:r>
          </w:p>
        </w:tc>
      </w:tr>
      <w:tr w:rsidR="00402604" w:rsidRPr="005858A3" w:rsidTr="00533E94">
        <w:trPr>
          <w:trHeight w:hRule="exact" w:val="253"/>
        </w:trPr>
        <w:sdt>
          <w:sdtPr>
            <w:rPr>
              <w:rFonts w:cstheme="minorHAnsi"/>
              <w:sz w:val="20"/>
              <w:szCs w:val="20"/>
            </w:rPr>
            <w:id w:val="1122494449"/>
            <w:placeholder>
              <w:docPart w:val="A93F058CA40049E8AC670003162ED77D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02604" w:rsidRPr="00165E36" w:rsidRDefault="000743BC" w:rsidP="00443A99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83066957"/>
            <w:placeholder>
              <w:docPart w:val="89B4A608E0574BB5824FC1CB5904C635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02604" w:rsidRPr="00165E36" w:rsidRDefault="000743BC" w:rsidP="00443A99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83321913"/>
            <w:placeholder>
              <w:docPart w:val="FA58966D9E4F49BE8528343DCBCE50F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02604" w:rsidRPr="00165E36" w:rsidRDefault="000743BC" w:rsidP="00443A99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352620062"/>
            <w:placeholder>
              <w:docPart w:val="E45D4DC124D74C9683E4D2862A246C97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26732906"/>
            <w:placeholder>
              <w:docPart w:val="E45D4DC124D74C9683E4D2862A246C97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54573848"/>
            <w:placeholder>
              <w:docPart w:val="A7241B93174F4299935D7E18A8F7C3DA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78"/>
        </w:trPr>
        <w:sdt>
          <w:sdtPr>
            <w:rPr>
              <w:rFonts w:cstheme="minorHAnsi"/>
              <w:sz w:val="20"/>
              <w:szCs w:val="20"/>
            </w:rPr>
            <w:id w:val="1274443402"/>
            <w:placeholder>
              <w:docPart w:val="0BF774A0CF62462FA7D611487877CD19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39049253"/>
            <w:placeholder>
              <w:docPart w:val="0BF774A0CF62462FA7D611487877CD19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76611785"/>
            <w:placeholder>
              <w:docPart w:val="3B1AD1878C6B41EAA99A93BFA1CE385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-1042589925"/>
            <w:placeholder>
              <w:docPart w:val="6055B7B8EFFE448396E052024D754EE9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368592"/>
            <w:placeholder>
              <w:docPart w:val="6055B7B8EFFE448396E052024D754EE9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62531378"/>
            <w:placeholder>
              <w:docPart w:val="C5FECE53B2594ADFBEE7D38280E200A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1232118251"/>
            <w:placeholder>
              <w:docPart w:val="CE48E65531444718BB04567AA876F407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48114564"/>
            <w:placeholder>
              <w:docPart w:val="CE48E65531444718BB04567AA876F407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37130103"/>
            <w:placeholder>
              <w:docPart w:val="9BDDCF32B4114A9486E0772BA855629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-732620345"/>
            <w:placeholder>
              <w:docPart w:val="1ED3DEBFAB294A0BA23EF564D9183E5B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8393833"/>
            <w:placeholder>
              <w:docPart w:val="1ED3DEBFAB294A0BA23EF564D9183E5B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24264449"/>
            <w:placeholder>
              <w:docPart w:val="7BF425B80964456DA5888D32A378E2DC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1437859726"/>
            <w:placeholder>
              <w:docPart w:val="B541DB7E5A8340AFB50C1B9B784257AD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50434246"/>
            <w:placeholder>
              <w:docPart w:val="B541DB7E5A8340AFB50C1B9B784257AD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65797559"/>
            <w:placeholder>
              <w:docPart w:val="85ADA7D1AD6C41F2A5DBA8CE4CB0AEB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78"/>
        </w:trPr>
        <w:sdt>
          <w:sdtPr>
            <w:rPr>
              <w:rFonts w:cstheme="minorHAnsi"/>
              <w:sz w:val="20"/>
              <w:szCs w:val="20"/>
            </w:rPr>
            <w:id w:val="1801809063"/>
            <w:placeholder>
              <w:docPart w:val="918C0876A5D54EBA9E48EF7CFA481CAD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7065445"/>
            <w:placeholder>
              <w:docPart w:val="918C0876A5D54EBA9E48EF7CFA481CAD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8472803"/>
            <w:placeholder>
              <w:docPart w:val="6A22C58338214FBEA6CE90EDAEA833F2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1321310140"/>
            <w:placeholder>
              <w:docPart w:val="06442CA8AA45409B86F93599641278C4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88436904"/>
            <w:placeholder>
              <w:docPart w:val="06442CA8AA45409B86F93599641278C4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01674582"/>
            <w:placeholder>
              <w:docPart w:val="34F8A708AA014E0F8764FC87C455BF86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-1530953055"/>
            <w:placeholder>
              <w:docPart w:val="BA6A1E8DA3294C5CBB38C7539EF5E335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29646787"/>
            <w:placeholder>
              <w:docPart w:val="BA6A1E8DA3294C5CBB38C7539EF5E335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36750969"/>
            <w:placeholder>
              <w:docPart w:val="F6C746A5E9324B94BDF3B9A44E11FB8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78"/>
        </w:trPr>
        <w:sdt>
          <w:sdtPr>
            <w:rPr>
              <w:rFonts w:cstheme="minorHAnsi"/>
              <w:sz w:val="20"/>
              <w:szCs w:val="20"/>
            </w:rPr>
            <w:id w:val="1552414459"/>
            <w:placeholder>
              <w:docPart w:val="11CC3B9A6ED24010867517DBDDDDACD9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79058837"/>
            <w:placeholder>
              <w:docPart w:val="11CC3B9A6ED24010867517DBDDDDACD9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08738492"/>
            <w:placeholder>
              <w:docPart w:val="793B6AE26CAB465E99DBED2F15CE6E5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276919404"/>
            <w:placeholder>
              <w:docPart w:val="207A5056C23E40FC889213F308EF04C5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11573104"/>
            <w:placeholder>
              <w:docPart w:val="207A5056C23E40FC889213F308EF04C5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72980018"/>
            <w:placeholder>
              <w:docPart w:val="609D7E1A7EB74E7FAB1306E5704C9732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78"/>
        </w:trPr>
        <w:sdt>
          <w:sdtPr>
            <w:rPr>
              <w:rFonts w:cstheme="minorHAnsi"/>
              <w:sz w:val="20"/>
              <w:szCs w:val="20"/>
            </w:rPr>
            <w:id w:val="163897289"/>
            <w:placeholder>
              <w:docPart w:val="D6128BA996244A64B801A71C64A19763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95743488"/>
            <w:placeholder>
              <w:docPart w:val="D6128BA996244A64B801A71C64A19763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48475130"/>
            <w:placeholder>
              <w:docPart w:val="576AD7C9F34D420D8B8CA9AC5575068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723955718"/>
            <w:placeholder>
              <w:docPart w:val="574F6E305337448EB2BC83AF650CF2A8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61292727"/>
            <w:placeholder>
              <w:docPart w:val="574F6E305337448EB2BC83AF650CF2A8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16239573"/>
            <w:placeholder>
              <w:docPart w:val="8B021DD03992415A8C0B63649825D61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743BC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-857339884"/>
            <w:placeholder>
              <w:docPart w:val="DE712F4A572F4C4D85A7956DF7865A1B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64611138"/>
            <w:placeholder>
              <w:docPart w:val="DE712F4A572F4C4D85A7956DF7865A1B"/>
            </w:placeholder>
            <w:showingPlcHdr/>
          </w:sdtPr>
          <w:sdtEndPr/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912F72" w:rsidP="000743BC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8300597"/>
            <w:placeholder>
              <w:docPart w:val="B6368402505B453585E39BAF2FC77DD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43BC" w:rsidRPr="00165E36" w:rsidRDefault="000743BC" w:rsidP="000743BC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C4EA9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-1557388600"/>
            <w:placeholder>
              <w:docPart w:val="3834FFE13B1D4B2DAE4F02E0D1DCF3A5"/>
            </w:placeholder>
            <w:showingPlcHdr/>
          </w:sdtPr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04382185"/>
            <w:placeholder>
              <w:docPart w:val="3834FFE13B1D4B2DAE4F02E0D1DCF3A5"/>
            </w:placeholder>
            <w:showingPlcHdr/>
          </w:sdtPr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912F72" w:rsidP="000C4EA9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47766665"/>
            <w:placeholder>
              <w:docPart w:val="FC1B01D508DC48B8A48BB42FAE7E3A1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C4EA9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1084268395"/>
            <w:placeholder>
              <w:docPart w:val="DBB7997F3B224804B3EAF1CD2EA67FBB"/>
            </w:placeholder>
            <w:showingPlcHdr/>
          </w:sdtPr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66906999"/>
            <w:placeholder>
              <w:docPart w:val="DBB7997F3B224804B3EAF1CD2EA67FBB"/>
            </w:placeholder>
            <w:showingPlcHdr/>
          </w:sdtPr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912F72" w:rsidP="000C4EA9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09700960"/>
            <w:placeholder>
              <w:docPart w:val="60D528EBB9BF4DC396660B16E57B76C3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C4EA9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-567262620"/>
            <w:placeholder>
              <w:docPart w:val="096054F1DBFB4C848477A8526B06A67D"/>
            </w:placeholder>
            <w:showingPlcHdr/>
          </w:sdtPr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80190525"/>
            <w:placeholder>
              <w:docPart w:val="096054F1DBFB4C848477A8526B06A67D"/>
            </w:placeholder>
            <w:showingPlcHdr/>
          </w:sdtPr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912F72" w:rsidP="000C4EA9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44813405"/>
            <w:placeholder>
              <w:docPart w:val="252E886A9EC94C578B510359A1F3BA93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C4EA9" w:rsidRPr="005858A3" w:rsidTr="00533E94">
        <w:trPr>
          <w:trHeight w:hRule="exact" w:val="281"/>
        </w:trPr>
        <w:sdt>
          <w:sdtPr>
            <w:rPr>
              <w:rFonts w:cstheme="minorHAnsi"/>
              <w:sz w:val="20"/>
              <w:szCs w:val="20"/>
            </w:rPr>
            <w:id w:val="868499087"/>
            <w:placeholder>
              <w:docPart w:val="9C062A2D186245538A13FFA83A270D4F"/>
            </w:placeholder>
            <w:showingPlcHdr/>
          </w:sdtPr>
          <w:sdtContent>
            <w:tc>
              <w:tcPr>
                <w:tcW w:w="58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5992588"/>
            <w:placeholder>
              <w:docPart w:val="9C062A2D186245538A13FFA83A270D4F"/>
            </w:placeholder>
            <w:showingPlcHdr/>
          </w:sdtPr>
          <w:sdtContent>
            <w:tc>
              <w:tcPr>
                <w:tcW w:w="51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912F72" w:rsidP="000C4EA9">
                <w:pPr>
                  <w:widowControl w:val="0"/>
                  <w:autoSpaceDE w:val="0"/>
                  <w:autoSpaceDN w:val="0"/>
                  <w:adjustRightInd w:val="0"/>
                  <w:ind w:right="896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13452817"/>
            <w:placeholder>
              <w:docPart w:val="91348701ABF44A758CB379D822E9FD3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C4EA9" w:rsidRPr="00165E36" w:rsidRDefault="000C4EA9" w:rsidP="000C4EA9">
                <w:pPr>
                  <w:widowControl w:val="0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165E36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C4EA9" w:rsidRPr="005858A3" w:rsidTr="00533E94">
        <w:trPr>
          <w:trHeight w:hRule="exact" w:val="28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0C4EA9" w:rsidRPr="00165E36" w:rsidRDefault="000C4EA9" w:rsidP="000C4EA9">
            <w:pPr>
              <w:widowControl w:val="0"/>
              <w:shd w:val="clear" w:color="auto" w:fill="DEEAF6" w:themeFill="accent1" w:themeFillTint="33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:rsidR="000C4EA9" w:rsidRPr="00165E36" w:rsidRDefault="000C4EA9" w:rsidP="000C4EA9">
            <w:pPr>
              <w:widowControl w:val="0"/>
              <w:shd w:val="clear" w:color="auto" w:fill="DEEAF6" w:themeFill="accent1" w:themeFillTint="33"/>
              <w:autoSpaceDE w:val="0"/>
              <w:autoSpaceDN w:val="0"/>
              <w:adjustRightInd w:val="0"/>
              <w:ind w:right="896"/>
              <w:jc w:val="right"/>
              <w:rPr>
                <w:rFonts w:cstheme="minorHAnsi"/>
                <w:sz w:val="20"/>
                <w:szCs w:val="20"/>
              </w:rPr>
            </w:pPr>
            <w:r w:rsidRPr="00165E36">
              <w:rPr>
                <w:rFonts w:cstheme="minorHAnsi"/>
                <w:sz w:val="20"/>
                <w:szCs w:val="20"/>
              </w:rPr>
              <w:t>Total credits:</w:t>
            </w:r>
          </w:p>
        </w:tc>
        <w:sdt>
          <w:sdtPr>
            <w:rPr>
              <w:rFonts w:cstheme="minorHAnsi"/>
              <w:sz w:val="20"/>
              <w:szCs w:val="20"/>
            </w:rPr>
            <w:alias w:val="Total credits"/>
            <w:tag w:val="Total credits"/>
            <w:id w:val="142171329"/>
            <w:placeholder>
              <w:docPart w:val="836113BF2F89447EAA6409B59DA65D69"/>
            </w:placeholder>
            <w:showingPlcHdr/>
            <w:text/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5DCE4" w:themeFill="text2" w:themeFillTint="33"/>
              </w:tcPr>
              <w:p w:rsidR="000C4EA9" w:rsidRPr="00165E36" w:rsidRDefault="000C4EA9" w:rsidP="000C4EA9">
                <w:pPr>
                  <w:widowControl w:val="0"/>
                  <w:shd w:val="clear" w:color="auto" w:fill="DEEAF6" w:themeFill="accent1" w:themeFillTint="33"/>
                  <w:autoSpaceDE w:val="0"/>
                  <w:autoSpaceDN w:val="0"/>
                  <w:adjustRightInd w:val="0"/>
                  <w:ind w:left="84"/>
                  <w:rPr>
                    <w:rFonts w:cstheme="minorHAnsi"/>
                    <w:sz w:val="20"/>
                    <w:szCs w:val="20"/>
                  </w:rPr>
                </w:pPr>
                <w:r w:rsidRPr="004B4B5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7E7D86" w:rsidRDefault="007E7D86" w:rsidP="000206CD">
      <w:pPr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sectPr w:rsidR="007E7D86" w:rsidSect="00A12AEE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BE2D37" w:rsidRPr="007E7D86" w:rsidRDefault="00BE2D37" w:rsidP="0077642F"/>
    <w:sectPr w:rsidR="00BE2D37" w:rsidRPr="007E7D86" w:rsidSect="00A12AEE"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2A7" w:rsidRDefault="008932A7">
      <w:r>
        <w:separator/>
      </w:r>
    </w:p>
  </w:endnote>
  <w:endnote w:type="continuationSeparator" w:id="0">
    <w:p w:rsidR="008932A7" w:rsidRDefault="0089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8E7" w:rsidRDefault="008932A7">
    <w:pPr>
      <w:pStyle w:val="Footer"/>
    </w:pPr>
    <w:sdt>
      <w:sdtPr>
        <w:alias w:val="Employee name"/>
        <w:tag w:val=""/>
        <w:id w:val="1290854149"/>
        <w:placeholder>
          <w:docPart w:val="670CA9AC304E489DAE43BD03377C6E6D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0206CD">
          <w:t xml:space="preserve">Form </w:t>
        </w:r>
        <w:r w:rsidR="00BE0AF7">
          <w:t>3c</w:t>
        </w:r>
        <w:r w:rsidR="000206CD">
          <w:t>: Part B</w:t>
        </w:r>
      </w:sdtContent>
    </w:sdt>
    <w:r w:rsidR="000158E7">
      <w:ptab w:relativeTo="margin" w:alignment="right" w:leader="none"/>
    </w:r>
    <w:r w:rsidR="000158E7">
      <w:t xml:space="preserve"> </w:t>
    </w:r>
    <w:r w:rsidR="000158E7">
      <w:fldChar w:fldCharType="begin"/>
    </w:r>
    <w:r w:rsidR="000158E7">
      <w:instrText xml:space="preserve"> PAGE  \* Arabic  \* MERGEFORMAT </w:instrText>
    </w:r>
    <w:r w:rsidR="000158E7">
      <w:fldChar w:fldCharType="separate"/>
    </w:r>
    <w:r w:rsidR="001B5792">
      <w:rPr>
        <w:noProof/>
      </w:rPr>
      <w:t>6</w:t>
    </w:r>
    <w:r w:rsidR="000158E7">
      <w:fldChar w:fldCharType="end"/>
    </w:r>
    <w:r w:rsidR="000158E7">
      <w:t xml:space="preserve"> of </w:t>
    </w:r>
    <w:r w:rsidR="000158E7">
      <w:rPr>
        <w:noProof/>
      </w:rPr>
      <w:fldChar w:fldCharType="begin"/>
    </w:r>
    <w:r w:rsidR="000158E7">
      <w:rPr>
        <w:noProof/>
      </w:rPr>
      <w:instrText xml:space="preserve"> NUMPAGES  \* Arabic  \* MERGEFORMAT </w:instrText>
    </w:r>
    <w:r w:rsidR="000158E7">
      <w:rPr>
        <w:noProof/>
      </w:rPr>
      <w:fldChar w:fldCharType="separate"/>
    </w:r>
    <w:r w:rsidR="001B5792">
      <w:rPr>
        <w:noProof/>
      </w:rPr>
      <w:t>6</w:t>
    </w:r>
    <w:r w:rsidR="000158E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2A7" w:rsidRDefault="008932A7">
      <w:r>
        <w:separator/>
      </w:r>
    </w:p>
  </w:footnote>
  <w:footnote w:type="continuationSeparator" w:id="0">
    <w:p w:rsidR="008932A7" w:rsidRDefault="00893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7F7F7F" w:themeColor="background1" w:themeShade="7F"/>
        <w:spacing w:val="60"/>
        <w:sz w:val="20"/>
        <w:szCs w:val="20"/>
      </w:rPr>
      <w:id w:val="-65676177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0158E7" w:rsidRPr="004571E1" w:rsidRDefault="000158E7" w:rsidP="004571E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b/>
            <w:bCs/>
            <w:sz w:val="20"/>
            <w:szCs w:val="20"/>
          </w:rPr>
        </w:pPr>
        <w:r>
          <w:rPr>
            <w:rFonts w:ascii="Times New Roman" w:hAnsi="Times New Roman" w:cs="Times New Roman"/>
            <w:color w:val="7F7F7F" w:themeColor="background1" w:themeShade="7F"/>
            <w:spacing w:val="60"/>
            <w:sz w:val="20"/>
            <w:szCs w:val="20"/>
          </w:rPr>
          <w:t xml:space="preserve">Campus Name, Name of </w:t>
        </w:r>
        <w:r w:rsidRPr="005B2C45">
          <w:rPr>
            <w:rFonts w:ascii="Times New Roman" w:hAnsi="Times New Roman" w:cs="Times New Roman"/>
            <w:i/>
            <w:color w:val="7F7F7F" w:themeColor="background1" w:themeShade="7F"/>
            <w:spacing w:val="60"/>
            <w:sz w:val="20"/>
            <w:szCs w:val="20"/>
          </w:rPr>
          <w:t>Proposed</w:t>
        </w:r>
        <w:r>
          <w:rPr>
            <w:rFonts w:ascii="Times New Roman" w:hAnsi="Times New Roman" w:cs="Times New Roman"/>
            <w:color w:val="7F7F7F" w:themeColor="background1" w:themeShade="7F"/>
            <w:spacing w:val="60"/>
            <w:sz w:val="20"/>
            <w:szCs w:val="20"/>
          </w:rPr>
          <w:t xml:space="preserve"> Program |</w:t>
        </w:r>
        <w:r w:rsidRPr="004571E1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4571E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71E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571E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5792" w:rsidRPr="001B5792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4571E1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994"/>
    <w:multiLevelType w:val="hybridMultilevel"/>
    <w:tmpl w:val="1ECCD024"/>
    <w:lvl w:ilvl="0" w:tplc="A0DA6854">
      <w:start w:val="1"/>
      <w:numFmt w:val="decimal"/>
      <w:lvlText w:val="%1.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35038D3"/>
    <w:multiLevelType w:val="hybridMultilevel"/>
    <w:tmpl w:val="916C47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F716F8"/>
    <w:multiLevelType w:val="hybridMultilevel"/>
    <w:tmpl w:val="75B418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732281E"/>
    <w:multiLevelType w:val="hybridMultilevel"/>
    <w:tmpl w:val="93745016"/>
    <w:lvl w:ilvl="0" w:tplc="91F4E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C0FB8"/>
    <w:multiLevelType w:val="hybridMultilevel"/>
    <w:tmpl w:val="80ACAD7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D3FE0"/>
    <w:multiLevelType w:val="hybridMultilevel"/>
    <w:tmpl w:val="5AB0657C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F367F"/>
    <w:multiLevelType w:val="hybridMultilevel"/>
    <w:tmpl w:val="D5580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020625"/>
    <w:multiLevelType w:val="hybridMultilevel"/>
    <w:tmpl w:val="BA62D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1D39"/>
    <w:multiLevelType w:val="hybridMultilevel"/>
    <w:tmpl w:val="7130D2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F315B59"/>
    <w:multiLevelType w:val="hybridMultilevel"/>
    <w:tmpl w:val="4894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22E76"/>
    <w:multiLevelType w:val="hybridMultilevel"/>
    <w:tmpl w:val="2A84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E66F3"/>
    <w:multiLevelType w:val="hybridMultilevel"/>
    <w:tmpl w:val="B8F2C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03EDD"/>
    <w:multiLevelType w:val="hybridMultilevel"/>
    <w:tmpl w:val="BAAE3D06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E6B6D"/>
    <w:multiLevelType w:val="hybridMultilevel"/>
    <w:tmpl w:val="B8F2C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65CF8"/>
    <w:multiLevelType w:val="hybridMultilevel"/>
    <w:tmpl w:val="D7649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285904"/>
    <w:multiLevelType w:val="hybridMultilevel"/>
    <w:tmpl w:val="8586E108"/>
    <w:lvl w:ilvl="0" w:tplc="24367C1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A120B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07203"/>
    <w:multiLevelType w:val="hybridMultilevel"/>
    <w:tmpl w:val="1526A020"/>
    <w:lvl w:ilvl="0" w:tplc="B4A84350">
      <w:start w:val="2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2FF200FF"/>
    <w:multiLevelType w:val="hybridMultilevel"/>
    <w:tmpl w:val="7EC00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07BE4"/>
    <w:multiLevelType w:val="multilevel"/>
    <w:tmpl w:val="24BCA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70A34D6"/>
    <w:multiLevelType w:val="hybridMultilevel"/>
    <w:tmpl w:val="A7C49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20EF8"/>
    <w:multiLevelType w:val="hybridMultilevel"/>
    <w:tmpl w:val="D69C9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B42E6"/>
    <w:multiLevelType w:val="hybridMultilevel"/>
    <w:tmpl w:val="A7C49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D303E"/>
    <w:multiLevelType w:val="hybridMultilevel"/>
    <w:tmpl w:val="A080FF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1157130"/>
    <w:multiLevelType w:val="hybridMultilevel"/>
    <w:tmpl w:val="2E246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E21B9"/>
    <w:multiLevelType w:val="hybridMultilevel"/>
    <w:tmpl w:val="47CAA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27441"/>
    <w:multiLevelType w:val="hybridMultilevel"/>
    <w:tmpl w:val="F27400A8"/>
    <w:lvl w:ilvl="0" w:tplc="B532AC92">
      <w:start w:val="1"/>
      <w:numFmt w:val="upp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6" w15:restartNumberingAfterBreak="0">
    <w:nsid w:val="463E7C3B"/>
    <w:multiLevelType w:val="hybridMultilevel"/>
    <w:tmpl w:val="91C6E1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65854"/>
    <w:multiLevelType w:val="hybridMultilevel"/>
    <w:tmpl w:val="4760A402"/>
    <w:lvl w:ilvl="0" w:tplc="91F4E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42D75"/>
    <w:multiLevelType w:val="hybridMultilevel"/>
    <w:tmpl w:val="DC3694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129B8"/>
    <w:multiLevelType w:val="hybridMultilevel"/>
    <w:tmpl w:val="19E4AFE0"/>
    <w:lvl w:ilvl="0" w:tplc="7A00E9E2">
      <w:start w:val="1"/>
      <w:numFmt w:val="upp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0" w15:restartNumberingAfterBreak="0">
    <w:nsid w:val="5A2A3DB4"/>
    <w:multiLevelType w:val="hybridMultilevel"/>
    <w:tmpl w:val="5964D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F6E38"/>
    <w:multiLevelType w:val="hybridMultilevel"/>
    <w:tmpl w:val="93A6DBD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 w15:restartNumberingAfterBreak="0">
    <w:nsid w:val="5DB82F44"/>
    <w:multiLevelType w:val="hybridMultilevel"/>
    <w:tmpl w:val="406CC13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C566D"/>
    <w:multiLevelType w:val="hybridMultilevel"/>
    <w:tmpl w:val="BF5A89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9D629A"/>
    <w:multiLevelType w:val="hybridMultilevel"/>
    <w:tmpl w:val="6188207E"/>
    <w:lvl w:ilvl="0" w:tplc="1DF83570">
      <w:start w:val="1"/>
      <w:numFmt w:val="upp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5" w15:restartNumberingAfterBreak="0">
    <w:nsid w:val="649918C9"/>
    <w:multiLevelType w:val="hybridMultilevel"/>
    <w:tmpl w:val="E7402EE6"/>
    <w:lvl w:ilvl="0" w:tplc="2698E30C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 w15:restartNumberingAfterBreak="0">
    <w:nsid w:val="64AE2DD6"/>
    <w:multiLevelType w:val="hybridMultilevel"/>
    <w:tmpl w:val="5D8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53A6"/>
    <w:multiLevelType w:val="hybridMultilevel"/>
    <w:tmpl w:val="047A1C5C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8" w15:restartNumberingAfterBreak="0">
    <w:nsid w:val="66F75728"/>
    <w:multiLevelType w:val="hybridMultilevel"/>
    <w:tmpl w:val="C0B2F3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536D16"/>
    <w:multiLevelType w:val="hybridMultilevel"/>
    <w:tmpl w:val="4D226C98"/>
    <w:lvl w:ilvl="0" w:tplc="B4046B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6C8444A6"/>
    <w:multiLevelType w:val="hybridMultilevel"/>
    <w:tmpl w:val="B8F2C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22AE"/>
    <w:multiLevelType w:val="hybridMultilevel"/>
    <w:tmpl w:val="28D01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974E1"/>
    <w:multiLevelType w:val="hybridMultilevel"/>
    <w:tmpl w:val="705263B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3" w15:restartNumberingAfterBreak="0">
    <w:nsid w:val="74761539"/>
    <w:multiLevelType w:val="hybridMultilevel"/>
    <w:tmpl w:val="A366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37"/>
  </w:num>
  <w:num w:numId="5">
    <w:abstractNumId w:val="6"/>
  </w:num>
  <w:num w:numId="6">
    <w:abstractNumId w:val="16"/>
  </w:num>
  <w:num w:numId="7">
    <w:abstractNumId w:val="31"/>
  </w:num>
  <w:num w:numId="8">
    <w:abstractNumId w:val="42"/>
  </w:num>
  <w:num w:numId="9">
    <w:abstractNumId w:val="0"/>
  </w:num>
  <w:num w:numId="10">
    <w:abstractNumId w:val="2"/>
  </w:num>
  <w:num w:numId="11">
    <w:abstractNumId w:val="41"/>
  </w:num>
  <w:num w:numId="12">
    <w:abstractNumId w:val="36"/>
  </w:num>
  <w:num w:numId="13">
    <w:abstractNumId w:val="33"/>
  </w:num>
  <w:num w:numId="14">
    <w:abstractNumId w:val="1"/>
  </w:num>
  <w:num w:numId="15">
    <w:abstractNumId w:val="43"/>
  </w:num>
  <w:num w:numId="16">
    <w:abstractNumId w:val="18"/>
  </w:num>
  <w:num w:numId="17">
    <w:abstractNumId w:val="5"/>
  </w:num>
  <w:num w:numId="18">
    <w:abstractNumId w:val="12"/>
  </w:num>
  <w:num w:numId="19">
    <w:abstractNumId w:val="25"/>
  </w:num>
  <w:num w:numId="20">
    <w:abstractNumId w:val="29"/>
  </w:num>
  <w:num w:numId="21">
    <w:abstractNumId w:val="34"/>
  </w:num>
  <w:num w:numId="22">
    <w:abstractNumId w:val="32"/>
  </w:num>
  <w:num w:numId="23">
    <w:abstractNumId w:val="15"/>
  </w:num>
  <w:num w:numId="24">
    <w:abstractNumId w:val="39"/>
  </w:num>
  <w:num w:numId="25">
    <w:abstractNumId w:val="38"/>
  </w:num>
  <w:num w:numId="26">
    <w:abstractNumId w:val="7"/>
  </w:num>
  <w:num w:numId="27">
    <w:abstractNumId w:val="27"/>
  </w:num>
  <w:num w:numId="28">
    <w:abstractNumId w:val="3"/>
  </w:num>
  <w:num w:numId="29">
    <w:abstractNumId w:val="24"/>
  </w:num>
  <w:num w:numId="30">
    <w:abstractNumId w:val="13"/>
  </w:num>
  <w:num w:numId="31">
    <w:abstractNumId w:val="19"/>
  </w:num>
  <w:num w:numId="32">
    <w:abstractNumId w:val="9"/>
  </w:num>
  <w:num w:numId="33">
    <w:abstractNumId w:val="35"/>
  </w:num>
  <w:num w:numId="34">
    <w:abstractNumId w:val="20"/>
  </w:num>
  <w:num w:numId="35">
    <w:abstractNumId w:val="23"/>
  </w:num>
  <w:num w:numId="36">
    <w:abstractNumId w:val="10"/>
  </w:num>
  <w:num w:numId="37">
    <w:abstractNumId w:val="4"/>
  </w:num>
  <w:num w:numId="38">
    <w:abstractNumId w:val="28"/>
  </w:num>
  <w:num w:numId="39">
    <w:abstractNumId w:val="40"/>
  </w:num>
  <w:num w:numId="40">
    <w:abstractNumId w:val="21"/>
  </w:num>
  <w:num w:numId="41">
    <w:abstractNumId w:val="26"/>
  </w:num>
  <w:num w:numId="42">
    <w:abstractNumId w:val="11"/>
  </w:num>
  <w:num w:numId="43">
    <w:abstractNumId w:val="30"/>
  </w:num>
  <w:num w:numId="44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xhHZUjkXPMy/TdAK8wjEwxw4JSHvStDPxJEEZaiXCgix0/lpgJW8F23Bn6fy9SPV4MO+oBvczBgs/2+ZQxrDg==" w:salt="r+gFahj+rawhFanFz/tjLA==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91"/>
    <w:rsid w:val="00003869"/>
    <w:rsid w:val="000158E7"/>
    <w:rsid w:val="000206CD"/>
    <w:rsid w:val="0002102A"/>
    <w:rsid w:val="00027CC0"/>
    <w:rsid w:val="00037F12"/>
    <w:rsid w:val="00040653"/>
    <w:rsid w:val="00045139"/>
    <w:rsid w:val="00061C41"/>
    <w:rsid w:val="00071E1B"/>
    <w:rsid w:val="000743BC"/>
    <w:rsid w:val="000855DD"/>
    <w:rsid w:val="000874CB"/>
    <w:rsid w:val="00097519"/>
    <w:rsid w:val="000A443E"/>
    <w:rsid w:val="000C2618"/>
    <w:rsid w:val="000C4EA9"/>
    <w:rsid w:val="000D4685"/>
    <w:rsid w:val="000D4D8B"/>
    <w:rsid w:val="000D7A2D"/>
    <w:rsid w:val="000D7B44"/>
    <w:rsid w:val="000E6A73"/>
    <w:rsid w:val="00107337"/>
    <w:rsid w:val="0011610E"/>
    <w:rsid w:val="00124129"/>
    <w:rsid w:val="001344F7"/>
    <w:rsid w:val="00140967"/>
    <w:rsid w:val="0014183A"/>
    <w:rsid w:val="00165E36"/>
    <w:rsid w:val="0016710A"/>
    <w:rsid w:val="00170CEF"/>
    <w:rsid w:val="001714B1"/>
    <w:rsid w:val="0018790F"/>
    <w:rsid w:val="001902D4"/>
    <w:rsid w:val="001A151B"/>
    <w:rsid w:val="001B5568"/>
    <w:rsid w:val="001B5792"/>
    <w:rsid w:val="001B6F97"/>
    <w:rsid w:val="001E2B0A"/>
    <w:rsid w:val="001E42CA"/>
    <w:rsid w:val="001E4776"/>
    <w:rsid w:val="001F0740"/>
    <w:rsid w:val="0021279F"/>
    <w:rsid w:val="00213331"/>
    <w:rsid w:val="00214935"/>
    <w:rsid w:val="00214C08"/>
    <w:rsid w:val="002240E4"/>
    <w:rsid w:val="002312C4"/>
    <w:rsid w:val="00236121"/>
    <w:rsid w:val="00247A21"/>
    <w:rsid w:val="002524F9"/>
    <w:rsid w:val="0025274E"/>
    <w:rsid w:val="0026439B"/>
    <w:rsid w:val="00270515"/>
    <w:rsid w:val="0027251B"/>
    <w:rsid w:val="002769F0"/>
    <w:rsid w:val="00276EFF"/>
    <w:rsid w:val="00277C5A"/>
    <w:rsid w:val="002823FF"/>
    <w:rsid w:val="00285580"/>
    <w:rsid w:val="00296059"/>
    <w:rsid w:val="002A4FD2"/>
    <w:rsid w:val="002A76FD"/>
    <w:rsid w:val="002B4E3C"/>
    <w:rsid w:val="002B7D55"/>
    <w:rsid w:val="002C7200"/>
    <w:rsid w:val="002D45F6"/>
    <w:rsid w:val="002F14FE"/>
    <w:rsid w:val="002F397B"/>
    <w:rsid w:val="00303B9C"/>
    <w:rsid w:val="00310DC3"/>
    <w:rsid w:val="00315850"/>
    <w:rsid w:val="003169F8"/>
    <w:rsid w:val="003170FC"/>
    <w:rsid w:val="00331F74"/>
    <w:rsid w:val="00332158"/>
    <w:rsid w:val="00343CB2"/>
    <w:rsid w:val="00351479"/>
    <w:rsid w:val="0035361E"/>
    <w:rsid w:val="003668A6"/>
    <w:rsid w:val="00375587"/>
    <w:rsid w:val="00397455"/>
    <w:rsid w:val="003A0971"/>
    <w:rsid w:val="003A2D4C"/>
    <w:rsid w:val="003B5A33"/>
    <w:rsid w:val="003D3E30"/>
    <w:rsid w:val="003D4B99"/>
    <w:rsid w:val="003D5A43"/>
    <w:rsid w:val="003E68ED"/>
    <w:rsid w:val="003E793C"/>
    <w:rsid w:val="003E7ADA"/>
    <w:rsid w:val="003F24B0"/>
    <w:rsid w:val="003F6293"/>
    <w:rsid w:val="003F76F2"/>
    <w:rsid w:val="00402604"/>
    <w:rsid w:val="00431FAB"/>
    <w:rsid w:val="00433EF4"/>
    <w:rsid w:val="00443A99"/>
    <w:rsid w:val="004440AC"/>
    <w:rsid w:val="004500AE"/>
    <w:rsid w:val="0045178E"/>
    <w:rsid w:val="004571E1"/>
    <w:rsid w:val="00462D7F"/>
    <w:rsid w:val="00466759"/>
    <w:rsid w:val="004840F2"/>
    <w:rsid w:val="004A0310"/>
    <w:rsid w:val="004A1A27"/>
    <w:rsid w:val="004A36D5"/>
    <w:rsid w:val="004A7EB4"/>
    <w:rsid w:val="004B3E36"/>
    <w:rsid w:val="004C3B9E"/>
    <w:rsid w:val="004C3DBA"/>
    <w:rsid w:val="004C5321"/>
    <w:rsid w:val="004D2696"/>
    <w:rsid w:val="004D29C8"/>
    <w:rsid w:val="004E2FA6"/>
    <w:rsid w:val="004F5485"/>
    <w:rsid w:val="004F7F7B"/>
    <w:rsid w:val="0050724D"/>
    <w:rsid w:val="005272A2"/>
    <w:rsid w:val="00532EAF"/>
    <w:rsid w:val="00533E94"/>
    <w:rsid w:val="00547F69"/>
    <w:rsid w:val="00556C71"/>
    <w:rsid w:val="005649FE"/>
    <w:rsid w:val="005712C3"/>
    <w:rsid w:val="005738FF"/>
    <w:rsid w:val="005748BC"/>
    <w:rsid w:val="0058151C"/>
    <w:rsid w:val="00583BFF"/>
    <w:rsid w:val="00587B01"/>
    <w:rsid w:val="00593C25"/>
    <w:rsid w:val="00594094"/>
    <w:rsid w:val="005945C5"/>
    <w:rsid w:val="00594A24"/>
    <w:rsid w:val="005956C0"/>
    <w:rsid w:val="005A0DEF"/>
    <w:rsid w:val="005A4953"/>
    <w:rsid w:val="005B00EB"/>
    <w:rsid w:val="005B2C45"/>
    <w:rsid w:val="005B3319"/>
    <w:rsid w:val="005B4D10"/>
    <w:rsid w:val="005B6482"/>
    <w:rsid w:val="005D2204"/>
    <w:rsid w:val="00601EFA"/>
    <w:rsid w:val="00605345"/>
    <w:rsid w:val="00605FBA"/>
    <w:rsid w:val="00606F26"/>
    <w:rsid w:val="00612023"/>
    <w:rsid w:val="006277FA"/>
    <w:rsid w:val="00633C1D"/>
    <w:rsid w:val="00643D51"/>
    <w:rsid w:val="0065111F"/>
    <w:rsid w:val="0066287E"/>
    <w:rsid w:val="00663D4A"/>
    <w:rsid w:val="0066643F"/>
    <w:rsid w:val="0067461C"/>
    <w:rsid w:val="00692328"/>
    <w:rsid w:val="006960D7"/>
    <w:rsid w:val="006B1F12"/>
    <w:rsid w:val="006C1962"/>
    <w:rsid w:val="006C3F16"/>
    <w:rsid w:val="006C617B"/>
    <w:rsid w:val="006E4ADB"/>
    <w:rsid w:val="0071260F"/>
    <w:rsid w:val="00712723"/>
    <w:rsid w:val="00724171"/>
    <w:rsid w:val="007307D3"/>
    <w:rsid w:val="00732029"/>
    <w:rsid w:val="00733DC1"/>
    <w:rsid w:val="00734DBC"/>
    <w:rsid w:val="00744BF9"/>
    <w:rsid w:val="0076221B"/>
    <w:rsid w:val="00763C06"/>
    <w:rsid w:val="0077642F"/>
    <w:rsid w:val="007776A8"/>
    <w:rsid w:val="00786C14"/>
    <w:rsid w:val="00795FAB"/>
    <w:rsid w:val="0079659E"/>
    <w:rsid w:val="007A297A"/>
    <w:rsid w:val="007B20D7"/>
    <w:rsid w:val="007D3687"/>
    <w:rsid w:val="007E193C"/>
    <w:rsid w:val="007E2CAD"/>
    <w:rsid w:val="007E7D86"/>
    <w:rsid w:val="007F0C89"/>
    <w:rsid w:val="007F3E75"/>
    <w:rsid w:val="0081411B"/>
    <w:rsid w:val="0082545C"/>
    <w:rsid w:val="00845FC5"/>
    <w:rsid w:val="00851B41"/>
    <w:rsid w:val="00857A5B"/>
    <w:rsid w:val="008603C3"/>
    <w:rsid w:val="0088079D"/>
    <w:rsid w:val="00881A8C"/>
    <w:rsid w:val="008932A7"/>
    <w:rsid w:val="008955BF"/>
    <w:rsid w:val="008B0EBA"/>
    <w:rsid w:val="008C55E8"/>
    <w:rsid w:val="008D472D"/>
    <w:rsid w:val="008E2C1C"/>
    <w:rsid w:val="008E5791"/>
    <w:rsid w:val="008E763B"/>
    <w:rsid w:val="009024E7"/>
    <w:rsid w:val="00912F72"/>
    <w:rsid w:val="00926BEC"/>
    <w:rsid w:val="009274C9"/>
    <w:rsid w:val="00933DB9"/>
    <w:rsid w:val="0093515E"/>
    <w:rsid w:val="009427FB"/>
    <w:rsid w:val="00942829"/>
    <w:rsid w:val="0095124E"/>
    <w:rsid w:val="00951E9E"/>
    <w:rsid w:val="009569D0"/>
    <w:rsid w:val="00961779"/>
    <w:rsid w:val="00966E31"/>
    <w:rsid w:val="009674DA"/>
    <w:rsid w:val="009822D8"/>
    <w:rsid w:val="009965D3"/>
    <w:rsid w:val="009A013C"/>
    <w:rsid w:val="009A5F68"/>
    <w:rsid w:val="009A7369"/>
    <w:rsid w:val="009B18A4"/>
    <w:rsid w:val="009B487B"/>
    <w:rsid w:val="009C04B3"/>
    <w:rsid w:val="009C1BE6"/>
    <w:rsid w:val="009C47E1"/>
    <w:rsid w:val="009C5095"/>
    <w:rsid w:val="009D46BE"/>
    <w:rsid w:val="009E51AA"/>
    <w:rsid w:val="00A06B9F"/>
    <w:rsid w:val="00A12AEE"/>
    <w:rsid w:val="00A174E7"/>
    <w:rsid w:val="00A2541F"/>
    <w:rsid w:val="00A26FE7"/>
    <w:rsid w:val="00A61CFB"/>
    <w:rsid w:val="00A96ED2"/>
    <w:rsid w:val="00AB318F"/>
    <w:rsid w:val="00AC22D5"/>
    <w:rsid w:val="00AE17F5"/>
    <w:rsid w:val="00AF0E52"/>
    <w:rsid w:val="00AF6B16"/>
    <w:rsid w:val="00B047B6"/>
    <w:rsid w:val="00B10901"/>
    <w:rsid w:val="00B111E3"/>
    <w:rsid w:val="00B12C0F"/>
    <w:rsid w:val="00B13963"/>
    <w:rsid w:val="00B20AFE"/>
    <w:rsid w:val="00B2323B"/>
    <w:rsid w:val="00B26BA2"/>
    <w:rsid w:val="00B4236A"/>
    <w:rsid w:val="00B54AC1"/>
    <w:rsid w:val="00B604B2"/>
    <w:rsid w:val="00B62033"/>
    <w:rsid w:val="00B70CDC"/>
    <w:rsid w:val="00B74E1E"/>
    <w:rsid w:val="00B779F8"/>
    <w:rsid w:val="00B808EF"/>
    <w:rsid w:val="00B8464C"/>
    <w:rsid w:val="00B8596C"/>
    <w:rsid w:val="00B903BC"/>
    <w:rsid w:val="00BB35F5"/>
    <w:rsid w:val="00BB4F12"/>
    <w:rsid w:val="00BB728C"/>
    <w:rsid w:val="00BB77C1"/>
    <w:rsid w:val="00BC08B8"/>
    <w:rsid w:val="00BD25E0"/>
    <w:rsid w:val="00BD614B"/>
    <w:rsid w:val="00BD6A4B"/>
    <w:rsid w:val="00BE0AF7"/>
    <w:rsid w:val="00BE2D37"/>
    <w:rsid w:val="00BE4633"/>
    <w:rsid w:val="00C04784"/>
    <w:rsid w:val="00C12C1F"/>
    <w:rsid w:val="00C1674F"/>
    <w:rsid w:val="00C275E4"/>
    <w:rsid w:val="00C31D59"/>
    <w:rsid w:val="00C367EA"/>
    <w:rsid w:val="00C53B72"/>
    <w:rsid w:val="00C53E41"/>
    <w:rsid w:val="00C6296F"/>
    <w:rsid w:val="00C70F17"/>
    <w:rsid w:val="00C90102"/>
    <w:rsid w:val="00C93C2B"/>
    <w:rsid w:val="00C9416E"/>
    <w:rsid w:val="00CC656B"/>
    <w:rsid w:val="00CC6976"/>
    <w:rsid w:val="00CC78E2"/>
    <w:rsid w:val="00CD2594"/>
    <w:rsid w:val="00CD7002"/>
    <w:rsid w:val="00CF3986"/>
    <w:rsid w:val="00D00E74"/>
    <w:rsid w:val="00D0421C"/>
    <w:rsid w:val="00D12483"/>
    <w:rsid w:val="00D14612"/>
    <w:rsid w:val="00D253B7"/>
    <w:rsid w:val="00D30375"/>
    <w:rsid w:val="00D34C9F"/>
    <w:rsid w:val="00D415CD"/>
    <w:rsid w:val="00D615A8"/>
    <w:rsid w:val="00D62200"/>
    <w:rsid w:val="00D669BD"/>
    <w:rsid w:val="00DB6C10"/>
    <w:rsid w:val="00DC4738"/>
    <w:rsid w:val="00DC6758"/>
    <w:rsid w:val="00DC7777"/>
    <w:rsid w:val="00DE1C7B"/>
    <w:rsid w:val="00DF7522"/>
    <w:rsid w:val="00E371A5"/>
    <w:rsid w:val="00E53C12"/>
    <w:rsid w:val="00E5531D"/>
    <w:rsid w:val="00E65913"/>
    <w:rsid w:val="00E71F47"/>
    <w:rsid w:val="00E85957"/>
    <w:rsid w:val="00E932D5"/>
    <w:rsid w:val="00E95966"/>
    <w:rsid w:val="00E9727F"/>
    <w:rsid w:val="00E97C5A"/>
    <w:rsid w:val="00EB2BC2"/>
    <w:rsid w:val="00EB49A6"/>
    <w:rsid w:val="00EE057F"/>
    <w:rsid w:val="00F018E9"/>
    <w:rsid w:val="00F05F51"/>
    <w:rsid w:val="00F07814"/>
    <w:rsid w:val="00F12BE7"/>
    <w:rsid w:val="00F12F59"/>
    <w:rsid w:val="00F20ADE"/>
    <w:rsid w:val="00F24CD4"/>
    <w:rsid w:val="00F256EE"/>
    <w:rsid w:val="00F502F4"/>
    <w:rsid w:val="00F51150"/>
    <w:rsid w:val="00F61D88"/>
    <w:rsid w:val="00F6247D"/>
    <w:rsid w:val="00F6646F"/>
    <w:rsid w:val="00F66969"/>
    <w:rsid w:val="00F67CDE"/>
    <w:rsid w:val="00F7010A"/>
    <w:rsid w:val="00F7480C"/>
    <w:rsid w:val="00F74A4A"/>
    <w:rsid w:val="00F75D4E"/>
    <w:rsid w:val="00F86E02"/>
    <w:rsid w:val="00F94E42"/>
    <w:rsid w:val="00F9588F"/>
    <w:rsid w:val="00FA465C"/>
    <w:rsid w:val="00FB53D4"/>
    <w:rsid w:val="00FC1682"/>
    <w:rsid w:val="00FC42B3"/>
    <w:rsid w:val="00FD0D90"/>
    <w:rsid w:val="00FD3453"/>
    <w:rsid w:val="00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E9F592"/>
  <w15:chartTrackingRefBased/>
  <w15:docId w15:val="{A817BD3F-68D3-423A-ABD6-F2B50EC2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E74"/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pBdr>
        <w:top w:val="single" w:sz="6" w:space="1" w:color="44546A" w:themeColor="text2"/>
      </w:pBdr>
      <w:shd w:val="clear" w:color="auto" w:fill="D5DCE4" w:themeFill="text2" w:themeFillTint="33"/>
      <w:tabs>
        <w:tab w:val="left" w:pos="5472"/>
      </w:tabs>
      <w:spacing w:before="360" w:after="120"/>
      <w:ind w:left="14" w:right="14"/>
      <w:outlineLvl w:val="0"/>
    </w:pPr>
    <w:rPr>
      <w:rFonts w:asciiTheme="majorHAnsi" w:eastAsiaTheme="majorEastAsia" w:hAnsiTheme="majorHAnsi" w:cstheme="majorBidi"/>
      <w:b/>
      <w:bCs/>
      <w:caps/>
      <w:color w:val="44546A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44546A" w:themeColor="text2"/>
      <w:sz w:val="24"/>
      <w:szCs w:val="24"/>
      <w:shd w:val="clear" w:color="auto" w:fill="D5DCE4" w:themeFill="text2" w:themeFillTint="33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</w:style>
  <w:style w:type="character" w:styleId="IntenseEmphasis">
    <w:name w:val="Intense Emphasis"/>
    <w:basedOn w:val="DefaultParagraphFont"/>
    <w:uiPriority w:val="1"/>
    <w:qFormat/>
    <w:rPr>
      <w:i/>
      <w:iCs/>
      <w:color w:val="44546A" w:themeColor="text2"/>
    </w:rPr>
  </w:style>
  <w:style w:type="paragraph" w:styleId="Header">
    <w:name w:val="header"/>
    <w:basedOn w:val="Normal"/>
    <w:link w:val="HeaderChar"/>
    <w:uiPriority w:val="99"/>
    <w:pPr>
      <w:spacing w:after="360"/>
      <w:jc w:val="center"/>
    </w:pPr>
    <w:rPr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Pr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F12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F1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037F12"/>
    <w:rPr>
      <w:rFonts w:cs="Times New Roman"/>
      <w:color w:val="0563C1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7F12"/>
    <w:rPr>
      <w:rFonts w:cs="Times New Roman"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7F12"/>
    <w:rPr>
      <w:rFonts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7F12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F12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36121"/>
    <w:rPr>
      <w:rFonts w:cs="Times New Roman"/>
      <w:vertAlign w:val="superscript"/>
    </w:rPr>
  </w:style>
  <w:style w:type="paragraph" w:customStyle="1" w:styleId="Note">
    <w:name w:val="Note"/>
    <w:basedOn w:val="Normal"/>
    <w:link w:val="NoteChar"/>
    <w:qFormat/>
    <w:rsid w:val="00C53B72"/>
    <w:pPr>
      <w:autoSpaceDE w:val="0"/>
      <w:autoSpaceDN w:val="0"/>
    </w:pPr>
    <w:rPr>
      <w:rFonts w:ascii="Times New Roman" w:hAnsi="Times New Roman"/>
      <w:color w:val="000000"/>
      <w:spacing w:val="-3"/>
      <w:sz w:val="20"/>
      <w:szCs w:val="20"/>
    </w:rPr>
  </w:style>
  <w:style w:type="character" w:customStyle="1" w:styleId="NoteChar">
    <w:name w:val="Note Char"/>
    <w:basedOn w:val="DefaultParagraphFont"/>
    <w:link w:val="Note"/>
    <w:rsid w:val="00C53B72"/>
    <w:rPr>
      <w:rFonts w:ascii="Times New Roman" w:hAnsi="Times New Roman"/>
      <w:color w:val="000000"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ogram.Review@SUNY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inan\AppData\Roaming\Microsoft\Templates\Employee%20performance%20evalu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0CA9AC304E489DAE43BD03377C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C149C-5B9D-4BFD-8BA5-4A8D8616E801}"/>
      </w:docPartPr>
      <w:docPartBody>
        <w:p w:rsidR="00E14998" w:rsidRDefault="00E56B3B" w:rsidP="00E56B3B">
          <w:pPr>
            <w:pStyle w:val="670CA9AC304E489DAE43BD03377C6E6D"/>
          </w:pPr>
          <w:r>
            <w:t>[Achievements, accomplishments, and responsibilities]</w:t>
          </w:r>
        </w:p>
      </w:docPartBody>
    </w:docPart>
    <w:docPart>
      <w:docPartPr>
        <w:name w:val="E45D4DC124D74C9683E4D2862A246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3C5AE-7B1F-4D40-BA40-441E737AC1D2}"/>
      </w:docPartPr>
      <w:docPartBody>
        <w:p w:rsidR="00B30F21" w:rsidRDefault="00A87866" w:rsidP="00A87866">
          <w:pPr>
            <w:pStyle w:val="E45D4DC124D74C9683E4D2862A246C97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7241B93174F4299935D7E18A8F7C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0783-8209-48D4-BD3E-95D18EB79148}"/>
      </w:docPartPr>
      <w:docPartBody>
        <w:p w:rsidR="00B30F21" w:rsidRDefault="00A87866" w:rsidP="00A87866">
          <w:pPr>
            <w:pStyle w:val="A7241B93174F4299935D7E18A8F7C3DA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BF774A0CF62462FA7D611487877C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4824C-AF22-4985-81C3-7C9C27D3B005}"/>
      </w:docPartPr>
      <w:docPartBody>
        <w:p w:rsidR="00B30F21" w:rsidRDefault="00A87866" w:rsidP="00A87866">
          <w:pPr>
            <w:pStyle w:val="0BF774A0CF62462FA7D611487877CD19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B1AD1878C6B41EAA99A93BFA1CE3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13D8-6554-42F0-B66B-A86C7C440731}"/>
      </w:docPartPr>
      <w:docPartBody>
        <w:p w:rsidR="00B30F21" w:rsidRDefault="00A87866" w:rsidP="00A87866">
          <w:pPr>
            <w:pStyle w:val="3B1AD1878C6B41EAA99A93BFA1CE385D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6055B7B8EFFE448396E052024D754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2B0DE-93BE-4BD5-9CDA-6B6A03D0E4E6}"/>
      </w:docPartPr>
      <w:docPartBody>
        <w:p w:rsidR="00B30F21" w:rsidRDefault="00A87866" w:rsidP="00A87866">
          <w:pPr>
            <w:pStyle w:val="6055B7B8EFFE448396E052024D754EE9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FECE53B2594ADFBEE7D38280E20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BA77-F106-44CE-8B1B-8083E87798F3}"/>
      </w:docPartPr>
      <w:docPartBody>
        <w:p w:rsidR="00B30F21" w:rsidRDefault="00A87866" w:rsidP="00A87866">
          <w:pPr>
            <w:pStyle w:val="C5FECE53B2594ADFBEE7D38280E200A8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CE48E65531444718BB04567AA876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7AB01-485D-4D08-9D57-ABB88F5593D0}"/>
      </w:docPartPr>
      <w:docPartBody>
        <w:p w:rsidR="00B30F21" w:rsidRDefault="00A87866" w:rsidP="00A87866">
          <w:pPr>
            <w:pStyle w:val="CE48E65531444718BB04567AA876F407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BDDCF32B4114A9486E0772BA855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0C074-FA87-49A1-8EC7-9F02269D352F}"/>
      </w:docPartPr>
      <w:docPartBody>
        <w:p w:rsidR="00B30F21" w:rsidRDefault="00A87866" w:rsidP="00A87866">
          <w:pPr>
            <w:pStyle w:val="9BDDCF32B4114A9486E0772BA8556294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1ED3DEBFAB294A0BA23EF564D9183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5CB60-17EA-446D-A9D5-FD4C539B555D}"/>
      </w:docPartPr>
      <w:docPartBody>
        <w:p w:rsidR="00B30F21" w:rsidRDefault="00A87866" w:rsidP="00A87866">
          <w:pPr>
            <w:pStyle w:val="1ED3DEBFAB294A0BA23EF564D9183E5B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BF425B80964456DA5888D32A378E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91DB9-D0AE-44C7-BE16-AA8094B555E1}"/>
      </w:docPartPr>
      <w:docPartBody>
        <w:p w:rsidR="00B30F21" w:rsidRDefault="00A87866" w:rsidP="00A87866">
          <w:pPr>
            <w:pStyle w:val="7BF425B80964456DA5888D32A378E2DC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B541DB7E5A8340AFB50C1B9B7842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3DC6F-79DD-4C6C-B90B-C317CA471987}"/>
      </w:docPartPr>
      <w:docPartBody>
        <w:p w:rsidR="00B30F21" w:rsidRDefault="00A87866" w:rsidP="00A87866">
          <w:pPr>
            <w:pStyle w:val="B541DB7E5A8340AFB50C1B9B784257AD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5ADA7D1AD6C41F2A5DBA8CE4CB0A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A94B5-9F9E-405E-BE8C-76D09AC0D7DF}"/>
      </w:docPartPr>
      <w:docPartBody>
        <w:p w:rsidR="00B30F21" w:rsidRDefault="00A87866" w:rsidP="00A87866">
          <w:pPr>
            <w:pStyle w:val="85ADA7D1AD6C41F2A5DBA8CE4CB0AEB4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18C0876A5D54EBA9E48EF7CFA481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9319A-C438-4EC5-B6E5-6C28AB362FB1}"/>
      </w:docPartPr>
      <w:docPartBody>
        <w:p w:rsidR="00B30F21" w:rsidRDefault="00A87866" w:rsidP="00A87866">
          <w:pPr>
            <w:pStyle w:val="918C0876A5D54EBA9E48EF7CFA481CAD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A22C58338214FBEA6CE90EDAEA83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8C296-9718-4737-BEB4-61EF95BDC358}"/>
      </w:docPartPr>
      <w:docPartBody>
        <w:p w:rsidR="00B30F21" w:rsidRDefault="00A87866" w:rsidP="00A87866">
          <w:pPr>
            <w:pStyle w:val="6A22C58338214FBEA6CE90EDAEA833F2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6442CA8AA45409B86F9359964127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ED5F1-0320-44ED-BE55-719C37E9CE18}"/>
      </w:docPartPr>
      <w:docPartBody>
        <w:p w:rsidR="00B30F21" w:rsidRDefault="00A87866" w:rsidP="00A87866">
          <w:pPr>
            <w:pStyle w:val="06442CA8AA45409B86F93599641278C4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4F8A708AA014E0F8764FC87C455B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146D0-6FDF-4C71-9A46-3EB42F09C89D}"/>
      </w:docPartPr>
      <w:docPartBody>
        <w:p w:rsidR="00B30F21" w:rsidRDefault="00A87866" w:rsidP="00A87866">
          <w:pPr>
            <w:pStyle w:val="34F8A708AA014E0F8764FC87C455BF86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BA6A1E8DA3294C5CBB38C7539EF5E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02E2-377A-42AD-81F9-A0C49B230950}"/>
      </w:docPartPr>
      <w:docPartBody>
        <w:p w:rsidR="00B30F21" w:rsidRDefault="00A87866" w:rsidP="00A87866">
          <w:pPr>
            <w:pStyle w:val="BA6A1E8DA3294C5CBB38C7539EF5E335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C746A5E9324B94BDF3B9A44E11F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4DBD8-792B-4659-A4E9-BBFBD897B3EB}"/>
      </w:docPartPr>
      <w:docPartBody>
        <w:p w:rsidR="00B30F21" w:rsidRDefault="00A87866" w:rsidP="00A87866">
          <w:pPr>
            <w:pStyle w:val="F6C746A5E9324B94BDF3B9A44E11FB8D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11CC3B9A6ED24010867517DBDDDDA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5DB1-02FF-4DC7-B6D3-FEC0F5C5DD4A}"/>
      </w:docPartPr>
      <w:docPartBody>
        <w:p w:rsidR="00B30F21" w:rsidRDefault="00A87866" w:rsidP="00A87866">
          <w:pPr>
            <w:pStyle w:val="11CC3B9A6ED24010867517DBDDDDACD9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3B6AE26CAB465E99DBED2F15CE6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AE4CE-9127-4B33-84E4-C8ED77B0FE46}"/>
      </w:docPartPr>
      <w:docPartBody>
        <w:p w:rsidR="00B30F21" w:rsidRDefault="00A87866" w:rsidP="00A87866">
          <w:pPr>
            <w:pStyle w:val="793B6AE26CAB465E99DBED2F15CE6E58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207A5056C23E40FC889213F308EF0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179DC-8F6F-420D-9725-BA07D4DF5AE1}"/>
      </w:docPartPr>
      <w:docPartBody>
        <w:p w:rsidR="00B30F21" w:rsidRDefault="00A87866" w:rsidP="00A87866">
          <w:pPr>
            <w:pStyle w:val="207A5056C23E40FC889213F308EF04C5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09D7E1A7EB74E7FAB1306E5704C9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042A-04FB-4EAD-88B9-7EF898E086DD}"/>
      </w:docPartPr>
      <w:docPartBody>
        <w:p w:rsidR="00B30F21" w:rsidRDefault="00A87866" w:rsidP="00A87866">
          <w:pPr>
            <w:pStyle w:val="609D7E1A7EB74E7FAB1306E5704C9732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6128BA996244A64B801A71C64A19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8C330-7E2A-4831-983E-A1815E687408}"/>
      </w:docPartPr>
      <w:docPartBody>
        <w:p w:rsidR="00B30F21" w:rsidRDefault="00A87866" w:rsidP="00A87866">
          <w:pPr>
            <w:pStyle w:val="D6128BA996244A64B801A71C64A19763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76AD7C9F34D420D8B8CA9AC55750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54A4B-490B-4F89-A533-B8AF77C52F73}"/>
      </w:docPartPr>
      <w:docPartBody>
        <w:p w:rsidR="00B30F21" w:rsidRDefault="00A87866" w:rsidP="00A87866">
          <w:pPr>
            <w:pStyle w:val="576AD7C9F34D420D8B8CA9AC55750687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574F6E305337448EB2BC83AF650CF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677AC-47F6-4504-BA36-74048A9F07E6}"/>
      </w:docPartPr>
      <w:docPartBody>
        <w:p w:rsidR="00B30F21" w:rsidRDefault="00A87866" w:rsidP="00A87866">
          <w:pPr>
            <w:pStyle w:val="574F6E305337448EB2BC83AF650CF2A8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B021DD03992415A8C0B63649825D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FB4E1-E35E-4A60-8665-FF3C118D9F7C}"/>
      </w:docPartPr>
      <w:docPartBody>
        <w:p w:rsidR="00B30F21" w:rsidRDefault="00A87866" w:rsidP="00A87866">
          <w:pPr>
            <w:pStyle w:val="8B021DD03992415A8C0B63649825D614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712F4A572F4C4D85A7956DF7865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5575-CB80-40C9-983C-972DA16E39B9}"/>
      </w:docPartPr>
      <w:docPartBody>
        <w:p w:rsidR="00B30F21" w:rsidRDefault="00A87866" w:rsidP="00A87866">
          <w:pPr>
            <w:pStyle w:val="DE712F4A572F4C4D85A7956DF7865A1B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368402505B453585E39BAF2FC7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153C5-90BB-4784-9E7C-35381BC25AD0}"/>
      </w:docPartPr>
      <w:docPartBody>
        <w:p w:rsidR="00B30F21" w:rsidRDefault="00A87866" w:rsidP="00A87866">
          <w:pPr>
            <w:pStyle w:val="B6368402505B453585E39BAF2FC77DDB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2A5907076DB9458B8D7016AC8B783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86F75-08A1-496C-8504-92945D054DAD}"/>
      </w:docPartPr>
      <w:docPartBody>
        <w:p w:rsidR="009B602C" w:rsidRDefault="00A87866" w:rsidP="00A87866">
          <w:pPr>
            <w:pStyle w:val="2A5907076DB9458B8D7016AC8B783EC21"/>
          </w:pPr>
          <w:r w:rsidRPr="004B4B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0094790DC140FAA1C197CEFB6AE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48ED7-3FBF-4F14-B88B-E9AD64AE70F3}"/>
      </w:docPartPr>
      <w:docPartBody>
        <w:p w:rsidR="00000000" w:rsidRDefault="00A87866" w:rsidP="00A87866">
          <w:pPr>
            <w:pStyle w:val="D50094790DC140FAA1C197CEFB6AEFDD1"/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B79D46AD893D4CE0B46883A939845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D8BDA-2455-420F-A5CF-EAC04D68A3A5}"/>
      </w:docPartPr>
      <w:docPartBody>
        <w:p w:rsidR="00000000" w:rsidRDefault="00A87866" w:rsidP="00A87866">
          <w:pPr>
            <w:pStyle w:val="B79D46AD893D4CE0B46883A93984502B1"/>
          </w:pPr>
          <w:r w:rsidRPr="000D7B44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3834FFE13B1D4B2DAE4F02E0D1DCF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C171B-F139-4067-BC97-1F9360BDAD33}"/>
      </w:docPartPr>
      <w:docPartBody>
        <w:p w:rsidR="00000000" w:rsidRDefault="00A87866" w:rsidP="00A87866">
          <w:pPr>
            <w:pStyle w:val="3834FFE13B1D4B2DAE4F02E0D1DCF3A5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1B01D508DC48B8A48BB42FAE7E3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E2EC0-DC51-464B-B199-1AB5C95E3580}"/>
      </w:docPartPr>
      <w:docPartBody>
        <w:p w:rsidR="00000000" w:rsidRDefault="00A87866" w:rsidP="00A87866">
          <w:pPr>
            <w:pStyle w:val="FC1B01D508DC48B8A48BB42FAE7E3A1D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BB7997F3B224804B3EAF1CD2EA67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CC604-ED81-4049-9841-1D07007875E1}"/>
      </w:docPartPr>
      <w:docPartBody>
        <w:p w:rsidR="00000000" w:rsidRDefault="00A87866" w:rsidP="00A87866">
          <w:pPr>
            <w:pStyle w:val="DBB7997F3B224804B3EAF1CD2EA67FBB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0D528EBB9BF4DC396660B16E57B7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2A8D-E114-4476-A139-87E015533F38}"/>
      </w:docPartPr>
      <w:docPartBody>
        <w:p w:rsidR="00000000" w:rsidRDefault="00A87866" w:rsidP="00A87866">
          <w:pPr>
            <w:pStyle w:val="60D528EBB9BF4DC396660B16E57B76C3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96054F1DBFB4C848477A8526B06A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2C5B2-36C1-4A0F-9CB0-0AFE0A128D67}"/>
      </w:docPartPr>
      <w:docPartBody>
        <w:p w:rsidR="00000000" w:rsidRDefault="00A87866" w:rsidP="00A87866">
          <w:pPr>
            <w:pStyle w:val="096054F1DBFB4C848477A8526B06A67D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52E886A9EC94C578B510359A1F3B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D1087-D781-4E3E-B19E-D37D280B8670}"/>
      </w:docPartPr>
      <w:docPartBody>
        <w:p w:rsidR="00000000" w:rsidRDefault="00A87866" w:rsidP="00A87866">
          <w:pPr>
            <w:pStyle w:val="252E886A9EC94C578B510359A1F3BA93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C062A2D186245538A13FFA83A270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DB46-872A-4F5A-AA2D-13C3092F5546}"/>
      </w:docPartPr>
      <w:docPartBody>
        <w:p w:rsidR="00000000" w:rsidRDefault="00A87866" w:rsidP="00A87866">
          <w:pPr>
            <w:pStyle w:val="9C062A2D186245538A13FFA83A270D4F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1348701ABF44A758CB379D822E9F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0E1CB-F251-4436-98CA-D8D37EC43200}"/>
      </w:docPartPr>
      <w:docPartBody>
        <w:p w:rsidR="00000000" w:rsidRDefault="00A87866" w:rsidP="00A87866">
          <w:pPr>
            <w:pStyle w:val="91348701ABF44A758CB379D822E9FD311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836113BF2F89447EAA6409B59DA65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4D2E5-4E04-490E-907A-E7B9150FE203}"/>
      </w:docPartPr>
      <w:docPartBody>
        <w:p w:rsidR="00000000" w:rsidRDefault="00A87866" w:rsidP="00A87866">
          <w:pPr>
            <w:pStyle w:val="836113BF2F89447EAA6409B59DA65D691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D14BD0D2A4B01A0C5D481F10C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4A608-8791-4DC6-B9EF-A10E9BE189B5}"/>
      </w:docPartPr>
      <w:docPartBody>
        <w:p w:rsidR="00000000" w:rsidRDefault="00A87866" w:rsidP="00A87866">
          <w:pPr>
            <w:pStyle w:val="CA3D14BD0D2A4B01A0C5D481F10C910E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A56573FB364838B57C5F545B37C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4E81-C34D-4CE1-BB67-72DC7F27DB10}"/>
      </w:docPartPr>
      <w:docPartBody>
        <w:p w:rsidR="00000000" w:rsidRDefault="00A87866" w:rsidP="00A87866">
          <w:pPr>
            <w:pStyle w:val="9DA56573FB364838B57C5F545B37CC9C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DDE4F20A0849DC8F6A55AA201B2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53F23-F32E-4246-9E92-9B5394924514}"/>
      </w:docPartPr>
      <w:docPartBody>
        <w:p w:rsidR="00000000" w:rsidRDefault="00A87866" w:rsidP="00A87866">
          <w:pPr>
            <w:pStyle w:val="D3DDE4F20A0849DC8F6A55AA201B2F08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B9A7B7A56F4D03A8BC4CE14C53C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723E0-E02B-499A-9473-C1C14180B5F3}"/>
      </w:docPartPr>
      <w:docPartBody>
        <w:p w:rsidR="00000000" w:rsidRDefault="00A87866" w:rsidP="00A87866">
          <w:pPr>
            <w:pStyle w:val="21B9A7B7A56F4D03A8BC4CE14C53CEB9"/>
          </w:pPr>
          <w:r w:rsidRPr="004B4B5F">
            <w:rPr>
              <w:rStyle w:val="PlaceholderText"/>
            </w:rPr>
            <w:t>Choose an item.</w:t>
          </w:r>
        </w:p>
      </w:docPartBody>
    </w:docPart>
    <w:docPart>
      <w:docPartPr>
        <w:name w:val="55A16851742944DC87AC5F213AF65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544EB-706C-40E8-A07D-22F0F314BE03}"/>
      </w:docPartPr>
      <w:docPartBody>
        <w:p w:rsidR="00000000" w:rsidRDefault="00A87866" w:rsidP="00A87866">
          <w:pPr>
            <w:pStyle w:val="55A16851742944DC87AC5F213AF651CE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2189E62EB479A95E5B43DB10C9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1A6CF-B3E8-4FA7-9238-8715FC32E96D}"/>
      </w:docPartPr>
      <w:docPartBody>
        <w:p w:rsidR="00000000" w:rsidRDefault="00A87866" w:rsidP="00A87866">
          <w:pPr>
            <w:pStyle w:val="7F72189E62EB479A95E5B43DB10C9DBE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EACE0D3DFA448186C4935A3E07F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73738-1BCF-4100-A1A5-AFD9C092BF9A}"/>
      </w:docPartPr>
      <w:docPartBody>
        <w:p w:rsidR="00000000" w:rsidRDefault="00A87866" w:rsidP="00A87866">
          <w:pPr>
            <w:pStyle w:val="4FEACE0D3DFA448186C4935A3E07FDD1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D4EA8D4504EDBA7260481BA852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72443-78A1-4329-81CD-3B09BA44DA4C}"/>
      </w:docPartPr>
      <w:docPartBody>
        <w:p w:rsidR="00000000" w:rsidRDefault="00A87866" w:rsidP="00A87866">
          <w:pPr>
            <w:pStyle w:val="BCBD4EA8D4504EDBA7260481BA8527FF"/>
          </w:pPr>
          <w:r w:rsidRPr="004B4B5F">
            <w:rPr>
              <w:rStyle w:val="PlaceholderText"/>
            </w:rPr>
            <w:t>Choose an item.</w:t>
          </w:r>
        </w:p>
      </w:docPartBody>
    </w:docPart>
    <w:docPart>
      <w:docPartPr>
        <w:name w:val="9F7C87749D93458AA07371A15391D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992D4-B261-45C1-BF54-3537A4C2E354}"/>
      </w:docPartPr>
      <w:docPartBody>
        <w:p w:rsidR="00000000" w:rsidRDefault="00A87866" w:rsidP="00A87866">
          <w:pPr>
            <w:pStyle w:val="9F7C87749D93458AA07371A15391D917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29509860342BAA69C5B4C5C608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185F-C63E-405F-BEE5-84D098D7223E}"/>
      </w:docPartPr>
      <w:docPartBody>
        <w:p w:rsidR="00000000" w:rsidRDefault="00A87866" w:rsidP="00A87866">
          <w:pPr>
            <w:pStyle w:val="5B729509860342BAA69C5B4C5C6088B1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1578121D6441B3BDBA51DB4A9C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5B32-5F0E-4697-8164-A46FF10CD12C}"/>
      </w:docPartPr>
      <w:docPartBody>
        <w:p w:rsidR="00000000" w:rsidRDefault="00A87866" w:rsidP="00A87866">
          <w:pPr>
            <w:pStyle w:val="0D1578121D6441B3BDBA51DB4A9C77AD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B4F6FB988423C8BF17B73712C6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951EE-DE7B-40E0-BB4C-9CAC2E228291}"/>
      </w:docPartPr>
      <w:docPartBody>
        <w:p w:rsidR="00000000" w:rsidRDefault="00A87866" w:rsidP="00A87866">
          <w:pPr>
            <w:pStyle w:val="168B4F6FB988423C8BF17B73712C68F2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9AB0BC1D214DB7B9E59F9A52683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A8A52-E5F9-4EBB-BFBA-5ABD15E22292}"/>
      </w:docPartPr>
      <w:docPartBody>
        <w:p w:rsidR="00000000" w:rsidRDefault="00A87866" w:rsidP="00A87866">
          <w:pPr>
            <w:pStyle w:val="AB9AB0BC1D214DB7B9E59F9A52683357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1E651DC8140258DBB69A2BDCB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9E5CB-3533-49A4-A19A-07954FC6F8EC}"/>
      </w:docPartPr>
      <w:docPartBody>
        <w:p w:rsidR="00000000" w:rsidRDefault="00A87866" w:rsidP="00A87866">
          <w:pPr>
            <w:pStyle w:val="A871E651DC8140258DBB69A2BDCB7A68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157E370F9C4BC9B1BAAD2AF0C41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B0F15-9291-4B0F-BEBD-10915CCFAF4D}"/>
      </w:docPartPr>
      <w:docPartBody>
        <w:p w:rsidR="00000000" w:rsidRDefault="00A87866" w:rsidP="00A87866">
          <w:pPr>
            <w:pStyle w:val="8E157E370F9C4BC9B1BAAD2AF0C41152"/>
          </w:pPr>
          <w:r w:rsidRPr="00276EFF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4FA1D6B805304E05B42D436AF6AFE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37FE-DD5F-4742-AB2C-5C2CE4D39227}"/>
      </w:docPartPr>
      <w:docPartBody>
        <w:p w:rsidR="00000000" w:rsidRDefault="00A87866" w:rsidP="00A87866">
          <w:pPr>
            <w:pStyle w:val="4FA1D6B805304E05B42D436AF6AFEAE1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15E6445D131F4E0D961B06E9B37AC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0A2BE-0A54-4B61-801A-7876171025B9}"/>
      </w:docPartPr>
      <w:docPartBody>
        <w:p w:rsidR="00000000" w:rsidRDefault="00A87866" w:rsidP="00A87866">
          <w:pPr>
            <w:pStyle w:val="15E6445D131F4E0D961B06E9B37ACF27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2CF8E75889B745CF998A1602FE72E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36E73-8F0A-4489-A59E-ADDE99B51389}"/>
      </w:docPartPr>
      <w:docPartBody>
        <w:p w:rsidR="00000000" w:rsidRDefault="00A87866" w:rsidP="00A87866">
          <w:pPr>
            <w:pStyle w:val="2CF8E75889B745CF998A1602FE72EA8C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3AC313703374BDBBC86A951B7060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02851-B88F-4AD7-B7AC-8B69684725C0}"/>
      </w:docPartPr>
      <w:docPartBody>
        <w:p w:rsidR="00000000" w:rsidRDefault="00A87866" w:rsidP="00A87866">
          <w:pPr>
            <w:pStyle w:val="C3AC313703374BDBBC86A951B706083A"/>
          </w:pPr>
          <w:r w:rsidRPr="004B4B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5C1A9F610E40278F69F9CE6D01A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E44A7-E4A6-47B0-B319-193376A82A51}"/>
      </w:docPartPr>
      <w:docPartBody>
        <w:p w:rsidR="00000000" w:rsidRDefault="00A87866" w:rsidP="00A87866">
          <w:pPr>
            <w:pStyle w:val="055C1A9F610E40278F69F9CE6D01A945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F7765F83C85841409AA476B89ACA6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C081-ACF9-4563-A76F-DDD8CCC78325}"/>
      </w:docPartPr>
      <w:docPartBody>
        <w:p w:rsidR="00000000" w:rsidRDefault="00A87866" w:rsidP="00A87866">
          <w:pPr>
            <w:pStyle w:val="F7765F83C85841409AA476B89ACA6DBF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266309D57A5C47E38C97F5808F3A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03B48-B0FF-4E37-BCEC-4D78AF7CBE84}"/>
      </w:docPartPr>
      <w:docPartBody>
        <w:p w:rsidR="00000000" w:rsidRDefault="00A87866" w:rsidP="00A87866">
          <w:pPr>
            <w:pStyle w:val="266309D57A5C47E38C97F5808F3A55F8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7BF7C1F5314E4CF6B85B0A73DF3B2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FADB-8C03-4185-A070-FD827FACB8CE}"/>
      </w:docPartPr>
      <w:docPartBody>
        <w:p w:rsidR="00000000" w:rsidRDefault="00A87866" w:rsidP="00A87866">
          <w:pPr>
            <w:pStyle w:val="7BF7C1F5314E4CF6B85B0A73DF3B2407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5FDB7DDFBE34749BB13DB71D4922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FC474-C910-4FF7-BD23-E41732D8A855}"/>
      </w:docPartPr>
      <w:docPartBody>
        <w:p w:rsidR="00000000" w:rsidRDefault="00A87866" w:rsidP="00A87866">
          <w:pPr>
            <w:pStyle w:val="05FDB7DDFBE34749BB13DB71D4922FB2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F822A6524E94A218741A5DEEE250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20848-6B4A-42B0-8AC9-610178A3EB37}"/>
      </w:docPartPr>
      <w:docPartBody>
        <w:p w:rsidR="00000000" w:rsidRDefault="00A87866" w:rsidP="00A87866">
          <w:pPr>
            <w:pStyle w:val="0F822A6524E94A218741A5DEEE250B91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D34C49378E54EBA8D6B6E4647E6F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2E193-B02A-456D-A807-F879DD91255E}"/>
      </w:docPartPr>
      <w:docPartBody>
        <w:p w:rsidR="00000000" w:rsidRDefault="00A87866" w:rsidP="00A87866">
          <w:pPr>
            <w:pStyle w:val="5D34C49378E54EBA8D6B6E4647E6F5F7"/>
          </w:pPr>
          <w:r w:rsidRPr="00276EF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EBFE807015A4FAA8F346F34D298E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52C61-A15A-4405-8653-768C0F12593F}"/>
      </w:docPartPr>
      <w:docPartBody>
        <w:p w:rsidR="00000000" w:rsidRDefault="00A87866" w:rsidP="00A87866">
          <w:pPr>
            <w:pStyle w:val="8EBFE807015A4FAA8F346F34D298E045"/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1D16CF5A46FD48C5AF68BD91DA18C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9EACB-8827-44F7-AF75-681CBEE8A86F}"/>
      </w:docPartPr>
      <w:docPartBody>
        <w:p w:rsidR="00000000" w:rsidRDefault="00A87866" w:rsidP="00A87866">
          <w:pPr>
            <w:pStyle w:val="1D16CF5A46FD48C5AF68BD91DA18C700"/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16CA3CB7CC324610896BFFEFE4122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3C388-FD31-4A32-A64E-704BFA4F5219}"/>
      </w:docPartPr>
      <w:docPartBody>
        <w:p w:rsidR="00000000" w:rsidRDefault="00A87866" w:rsidP="00A87866">
          <w:pPr>
            <w:pStyle w:val="16CA3CB7CC324610896BFFEFE4122F99"/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F57977F13564E9C85CC6791C1838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93213-C81F-48D3-9185-92D71289E239}"/>
      </w:docPartPr>
      <w:docPartBody>
        <w:p w:rsidR="00000000" w:rsidRDefault="00A87866" w:rsidP="00A87866">
          <w:pPr>
            <w:pStyle w:val="DF57977F13564E9C85CC6791C18387B9"/>
          </w:pPr>
          <w:r w:rsidRPr="000D7B44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9FEB12B494B44CF4BECCFFFCB4DBE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6AC97-6758-4555-A997-12FDAB31AD7C}"/>
      </w:docPartPr>
      <w:docPartBody>
        <w:p w:rsidR="00000000" w:rsidRDefault="00A87866" w:rsidP="00A87866">
          <w:pPr>
            <w:pStyle w:val="9FEB12B494B44CF4BECCFFFCB4DBE309"/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7E8139D65544A95B4BE56AAE715D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1A21-2261-4487-AF4D-B66C731DCA98}"/>
      </w:docPartPr>
      <w:docPartBody>
        <w:p w:rsidR="00000000" w:rsidRDefault="00A87866" w:rsidP="00A87866">
          <w:pPr>
            <w:pStyle w:val="E7E8139D65544A95B4BE56AAE715DF10"/>
          </w:pPr>
          <w:r w:rsidRPr="000D7B44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EBE45309E514888BEB0F9290965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DA43B-8042-4823-BC27-E4731CF37F97}"/>
      </w:docPartPr>
      <w:docPartBody>
        <w:p w:rsidR="00000000" w:rsidRDefault="00A87866" w:rsidP="00A87866">
          <w:pPr>
            <w:pStyle w:val="DEBE45309E514888BEB0F929096511AC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A0436740E4049AD0382702DFC9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8A27B-CD8E-4F63-AE66-FFB7800C9570}"/>
      </w:docPartPr>
      <w:docPartBody>
        <w:p w:rsidR="00000000" w:rsidRDefault="00A87866" w:rsidP="00A87866">
          <w:pPr>
            <w:pStyle w:val="3ADA0436740E4049AD0382702DFC97EC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4F3DC1841C4262A7914D63A1A48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CE632-2D51-4D2E-BB57-E3C5820C84D5}"/>
      </w:docPartPr>
      <w:docPartBody>
        <w:p w:rsidR="00000000" w:rsidRDefault="00A87866" w:rsidP="00A87866">
          <w:pPr>
            <w:pStyle w:val="1B4F3DC1841C4262A7914D63A1A481C9"/>
          </w:pPr>
          <w:r w:rsidRPr="000C4E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AF0AC49EC43279FE3054961EE4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719DA-BB25-46AF-8E9D-1C16F4868EA3}"/>
      </w:docPartPr>
      <w:docPartBody>
        <w:p w:rsidR="00000000" w:rsidRDefault="00A87866" w:rsidP="00A87866">
          <w:pPr>
            <w:pStyle w:val="457AF0AC49EC43279FE3054961EE4837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778A167D6E49479FAC493F60B0F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4423D-CC88-484F-8DBD-0A43DC2712FC}"/>
      </w:docPartPr>
      <w:docPartBody>
        <w:p w:rsidR="00000000" w:rsidRDefault="00A87866" w:rsidP="00A87866">
          <w:pPr>
            <w:pStyle w:val="71778A167D6E49479FAC493F60B0F0AD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085C22E765486982658139132DC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9F1C0-501C-47D5-9A56-B13EB6E38761}"/>
      </w:docPartPr>
      <w:docPartBody>
        <w:p w:rsidR="00000000" w:rsidRDefault="00A87866" w:rsidP="00A87866">
          <w:pPr>
            <w:pStyle w:val="5B085C22E765486982658139132DC6AB"/>
          </w:pPr>
          <w:r w:rsidRPr="004B4B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00DC3ECEE34F90998893AFCCEC1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1B92C-6751-4BF8-918A-C83B91F8A2F0}"/>
      </w:docPartPr>
      <w:docPartBody>
        <w:p w:rsidR="00000000" w:rsidRDefault="00A87866" w:rsidP="00A87866">
          <w:pPr>
            <w:pStyle w:val="C800DC3ECEE34F90998893AFCCEC1191"/>
          </w:pPr>
          <w:r w:rsidRPr="003A097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A93F058CA40049E8AC670003162ED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9C70A-F7DC-4308-9A6B-AD8CEF05CD0F}"/>
      </w:docPartPr>
      <w:docPartBody>
        <w:p w:rsidR="00000000" w:rsidRDefault="00A87866" w:rsidP="00A87866">
          <w:pPr>
            <w:pStyle w:val="A93F058CA40049E8AC670003162ED77D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B4A608E0574BB5824FC1CB5904C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0D2A5-32BD-4E41-BF4A-25B0F2A9B06C}"/>
      </w:docPartPr>
      <w:docPartBody>
        <w:p w:rsidR="00000000" w:rsidRDefault="00A87866" w:rsidP="00A87866">
          <w:pPr>
            <w:pStyle w:val="89B4A608E0574BB5824FC1CB5904C635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58966D9E4F49BE8528343DCBCE5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4840C-231E-4315-90EB-56BE8DF2F54D}"/>
      </w:docPartPr>
      <w:docPartBody>
        <w:p w:rsidR="00000000" w:rsidRDefault="00A87866" w:rsidP="00A87866">
          <w:pPr>
            <w:pStyle w:val="FA58966D9E4F49BE8528343DCBCE50FD"/>
          </w:pPr>
          <w:r w:rsidRPr="00165E36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5D"/>
    <w:rsid w:val="0019011F"/>
    <w:rsid w:val="002126CC"/>
    <w:rsid w:val="00333505"/>
    <w:rsid w:val="003E7C3C"/>
    <w:rsid w:val="004A0704"/>
    <w:rsid w:val="00514379"/>
    <w:rsid w:val="00597353"/>
    <w:rsid w:val="006172B7"/>
    <w:rsid w:val="00685DB8"/>
    <w:rsid w:val="007523D3"/>
    <w:rsid w:val="007B3635"/>
    <w:rsid w:val="0087542F"/>
    <w:rsid w:val="008A742B"/>
    <w:rsid w:val="008F0DBB"/>
    <w:rsid w:val="008F5919"/>
    <w:rsid w:val="009B2822"/>
    <w:rsid w:val="009B602C"/>
    <w:rsid w:val="009F11F2"/>
    <w:rsid w:val="00A75B9D"/>
    <w:rsid w:val="00A87866"/>
    <w:rsid w:val="00A93390"/>
    <w:rsid w:val="00AC5353"/>
    <w:rsid w:val="00B04812"/>
    <w:rsid w:val="00B04D09"/>
    <w:rsid w:val="00B30F21"/>
    <w:rsid w:val="00B97965"/>
    <w:rsid w:val="00BA55D0"/>
    <w:rsid w:val="00BE0823"/>
    <w:rsid w:val="00C850F6"/>
    <w:rsid w:val="00CB2BDC"/>
    <w:rsid w:val="00D21D42"/>
    <w:rsid w:val="00D87C5D"/>
    <w:rsid w:val="00DB5231"/>
    <w:rsid w:val="00E14998"/>
    <w:rsid w:val="00E55B8D"/>
    <w:rsid w:val="00E56B3B"/>
    <w:rsid w:val="00F4084B"/>
    <w:rsid w:val="00F94BA1"/>
    <w:rsid w:val="00FB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7324C7593A4E41A73050055ADC5675">
    <w:name w:val="B67324C7593A4E41A73050055ADC5675"/>
  </w:style>
  <w:style w:type="paragraph" w:customStyle="1" w:styleId="DED43BB5015549189670C92E54567FF4">
    <w:name w:val="DED43BB5015549189670C92E54567FF4"/>
  </w:style>
  <w:style w:type="character" w:styleId="PlaceholderText">
    <w:name w:val="Placeholder Text"/>
    <w:basedOn w:val="DefaultParagraphFont"/>
    <w:uiPriority w:val="99"/>
    <w:semiHidden/>
    <w:rsid w:val="00A87866"/>
    <w:rPr>
      <w:color w:val="808080"/>
    </w:rPr>
  </w:style>
  <w:style w:type="paragraph" w:customStyle="1" w:styleId="BD2776649CC143D8BD53B254A1F55650">
    <w:name w:val="BD2776649CC143D8BD53B254A1F55650"/>
  </w:style>
  <w:style w:type="paragraph" w:customStyle="1" w:styleId="8AFC5C0E83FB4D80BBB9CAD5A028DDE0">
    <w:name w:val="8AFC5C0E83FB4D80BBB9CAD5A028DDE0"/>
  </w:style>
  <w:style w:type="paragraph" w:customStyle="1" w:styleId="17CFFCA2AAF54F35AE3E61A481AEC5F1">
    <w:name w:val="17CFFCA2AAF54F35AE3E61A481AEC5F1"/>
  </w:style>
  <w:style w:type="paragraph" w:customStyle="1" w:styleId="E0975E352C534202A1E7528B57E556D5">
    <w:name w:val="E0975E352C534202A1E7528B57E556D5"/>
  </w:style>
  <w:style w:type="paragraph" w:customStyle="1" w:styleId="B3C268EEFC594E2CAC0F1DA7C8644870">
    <w:name w:val="B3C268EEFC594E2CAC0F1DA7C8644870"/>
  </w:style>
  <w:style w:type="paragraph" w:customStyle="1" w:styleId="BC0EB68E6D66439CB7E4EB716FCB20B1">
    <w:name w:val="BC0EB68E6D66439CB7E4EB716FCB20B1"/>
  </w:style>
  <w:style w:type="paragraph" w:customStyle="1" w:styleId="CFA9D281EEF347AD9A48E0DCBFF19ACF">
    <w:name w:val="CFA9D281EEF347AD9A48E0DCBFF19ACF"/>
  </w:style>
  <w:style w:type="paragraph" w:customStyle="1" w:styleId="E4F66A23907D40858606E74E403DC25F">
    <w:name w:val="E4F66A23907D40858606E74E403DC25F"/>
    <w:rsid w:val="00D87C5D"/>
  </w:style>
  <w:style w:type="paragraph" w:customStyle="1" w:styleId="407967EF0280499CA8C40937BB4FF509">
    <w:name w:val="407967EF0280499CA8C40937BB4FF509"/>
    <w:rsid w:val="00D87C5D"/>
  </w:style>
  <w:style w:type="paragraph" w:customStyle="1" w:styleId="5E3048784D524364BAA3CA825F267F41">
    <w:name w:val="5E3048784D524364BAA3CA825F267F41"/>
    <w:rsid w:val="00D87C5D"/>
  </w:style>
  <w:style w:type="paragraph" w:customStyle="1" w:styleId="7BDDF4048B9D4502ADC18DEF4F631266">
    <w:name w:val="7BDDF4048B9D4502ADC18DEF4F631266"/>
    <w:rsid w:val="00D87C5D"/>
  </w:style>
  <w:style w:type="paragraph" w:customStyle="1" w:styleId="B29EE68B950F475F8D5F56629523B945">
    <w:name w:val="B29EE68B950F475F8D5F56629523B945"/>
    <w:rsid w:val="00D87C5D"/>
  </w:style>
  <w:style w:type="paragraph" w:customStyle="1" w:styleId="5CE6ACAB53384D9BA73A172FEA76570B">
    <w:name w:val="5CE6ACAB53384D9BA73A172FEA76570B"/>
    <w:rsid w:val="00D87C5D"/>
  </w:style>
  <w:style w:type="paragraph" w:customStyle="1" w:styleId="A1BE13CDEAB14921B429DFBDF80AFD3C">
    <w:name w:val="A1BE13CDEAB14921B429DFBDF80AFD3C"/>
    <w:rsid w:val="00D87C5D"/>
  </w:style>
  <w:style w:type="paragraph" w:customStyle="1" w:styleId="4F941101564D468481344A72715B158B">
    <w:name w:val="4F941101564D468481344A72715B158B"/>
    <w:rsid w:val="00D87C5D"/>
  </w:style>
  <w:style w:type="paragraph" w:customStyle="1" w:styleId="96088868EC7247CABE644E9365A1D94E">
    <w:name w:val="96088868EC7247CABE644E9365A1D94E"/>
    <w:rsid w:val="00D87C5D"/>
  </w:style>
  <w:style w:type="paragraph" w:customStyle="1" w:styleId="8EA2B73526F64400883A494B6DE1FDA8">
    <w:name w:val="8EA2B73526F64400883A494B6DE1FDA8"/>
    <w:rsid w:val="00D87C5D"/>
  </w:style>
  <w:style w:type="paragraph" w:customStyle="1" w:styleId="96595EFD93604895AFA2A2327BB4C3D8">
    <w:name w:val="96595EFD93604895AFA2A2327BB4C3D8"/>
    <w:rsid w:val="00D87C5D"/>
  </w:style>
  <w:style w:type="paragraph" w:customStyle="1" w:styleId="9B8832C8EDC4486AA3F52DE986BDC795">
    <w:name w:val="9B8832C8EDC4486AA3F52DE986BDC795"/>
    <w:rsid w:val="00D87C5D"/>
  </w:style>
  <w:style w:type="paragraph" w:customStyle="1" w:styleId="C79F6D06AD214793A283D713142797A8">
    <w:name w:val="C79F6D06AD214793A283D713142797A8"/>
    <w:rsid w:val="00D87C5D"/>
  </w:style>
  <w:style w:type="paragraph" w:customStyle="1" w:styleId="C90FFA943DEF49ABBE6ECD50910BBE9C">
    <w:name w:val="C90FFA943DEF49ABBE6ECD50910BBE9C"/>
    <w:rsid w:val="00D87C5D"/>
  </w:style>
  <w:style w:type="paragraph" w:customStyle="1" w:styleId="F3F34BAD1A2A418DB77E4C2E75AE2DBD">
    <w:name w:val="F3F34BAD1A2A418DB77E4C2E75AE2DBD"/>
    <w:rsid w:val="00D87C5D"/>
  </w:style>
  <w:style w:type="paragraph" w:customStyle="1" w:styleId="29CCC33AA6334F4DA2EAA54BEA9C5774">
    <w:name w:val="29CCC33AA6334F4DA2EAA54BEA9C5774"/>
    <w:rsid w:val="00D87C5D"/>
  </w:style>
  <w:style w:type="paragraph" w:customStyle="1" w:styleId="086B022A0A564FAA8E6D0BB6491FCEF5">
    <w:name w:val="086B022A0A564FAA8E6D0BB6491FCEF5"/>
    <w:rsid w:val="00D87C5D"/>
  </w:style>
  <w:style w:type="paragraph" w:customStyle="1" w:styleId="AB87F8BF1171477BB7B245B0DCAE63C3">
    <w:name w:val="AB87F8BF1171477BB7B245B0DCAE63C3"/>
    <w:rsid w:val="00D87C5D"/>
  </w:style>
  <w:style w:type="paragraph" w:customStyle="1" w:styleId="9C9D9C565E9C4673A4156B5A4C96A9FD">
    <w:name w:val="9C9D9C565E9C4673A4156B5A4C96A9FD"/>
    <w:rsid w:val="00D87C5D"/>
  </w:style>
  <w:style w:type="paragraph" w:customStyle="1" w:styleId="152DBC879B3D4B9FA33EBB6EF3F45F39">
    <w:name w:val="152DBC879B3D4B9FA33EBB6EF3F45F39"/>
    <w:rsid w:val="00D87C5D"/>
  </w:style>
  <w:style w:type="paragraph" w:customStyle="1" w:styleId="DD17D3F22A724A51B7B0E16D90A64295">
    <w:name w:val="DD17D3F22A724A51B7B0E16D90A64295"/>
    <w:rsid w:val="00D87C5D"/>
  </w:style>
  <w:style w:type="paragraph" w:customStyle="1" w:styleId="EAEFD2F4755448DF9D6BB4D93A7F24EF">
    <w:name w:val="EAEFD2F4755448DF9D6BB4D93A7F24EF"/>
    <w:rsid w:val="00C850F6"/>
  </w:style>
  <w:style w:type="paragraph" w:customStyle="1" w:styleId="948E3E5E24EC4677966FC1FA3570B9BF">
    <w:name w:val="948E3E5E24EC4677966FC1FA3570B9BF"/>
    <w:rsid w:val="00E56B3B"/>
  </w:style>
  <w:style w:type="paragraph" w:customStyle="1" w:styleId="670CA9AC304E489DAE43BD03377C6E6D">
    <w:name w:val="670CA9AC304E489DAE43BD03377C6E6D"/>
    <w:rsid w:val="00E56B3B"/>
  </w:style>
  <w:style w:type="paragraph" w:customStyle="1" w:styleId="62325B5F7B504297B265F6C17022484C">
    <w:name w:val="62325B5F7B504297B265F6C17022484C"/>
    <w:rsid w:val="00B04812"/>
  </w:style>
  <w:style w:type="paragraph" w:customStyle="1" w:styleId="D66E7CABDD1C41A881E43E3CDA9371E4">
    <w:name w:val="D66E7CABDD1C41A881E43E3CDA9371E4"/>
    <w:rsid w:val="0019011F"/>
  </w:style>
  <w:style w:type="paragraph" w:customStyle="1" w:styleId="D8E5F95FC2B5431C858247EEF67EA799">
    <w:name w:val="D8E5F95FC2B5431C858247EEF67EA799"/>
    <w:rsid w:val="0019011F"/>
  </w:style>
  <w:style w:type="paragraph" w:customStyle="1" w:styleId="A5F10D84F8474934A538FA48F58B1C9F">
    <w:name w:val="A5F10D84F8474934A538FA48F58B1C9F"/>
    <w:rsid w:val="0019011F"/>
  </w:style>
  <w:style w:type="paragraph" w:customStyle="1" w:styleId="A0789860C5384909AAC75383102F2C92">
    <w:name w:val="A0789860C5384909AAC75383102F2C92"/>
    <w:rsid w:val="0019011F"/>
  </w:style>
  <w:style w:type="paragraph" w:customStyle="1" w:styleId="DC0BDC7BCDEE49309406170F1B405753">
    <w:name w:val="DC0BDC7BCDEE49309406170F1B405753"/>
    <w:rsid w:val="0019011F"/>
  </w:style>
  <w:style w:type="paragraph" w:customStyle="1" w:styleId="57412BA873034C04AF80EB08923D6B58">
    <w:name w:val="57412BA873034C04AF80EB08923D6B58"/>
    <w:rsid w:val="0019011F"/>
  </w:style>
  <w:style w:type="paragraph" w:customStyle="1" w:styleId="3687E98918754FD69F9832519D4427F1">
    <w:name w:val="3687E98918754FD69F9832519D4427F1"/>
    <w:rsid w:val="0019011F"/>
  </w:style>
  <w:style w:type="paragraph" w:customStyle="1" w:styleId="0A525D02D6BE4A898097C08F25735329">
    <w:name w:val="0A525D02D6BE4A898097C08F25735329"/>
    <w:rsid w:val="0019011F"/>
  </w:style>
  <w:style w:type="paragraph" w:customStyle="1" w:styleId="F0E8C71A9ED84858BE1FFA8FC3328B63">
    <w:name w:val="F0E8C71A9ED84858BE1FFA8FC3328B63"/>
    <w:rsid w:val="0019011F"/>
  </w:style>
  <w:style w:type="paragraph" w:customStyle="1" w:styleId="4CB48D7C5CB34288ACEE975D79C60075">
    <w:name w:val="4CB48D7C5CB34288ACEE975D79C60075"/>
    <w:rsid w:val="0019011F"/>
  </w:style>
  <w:style w:type="paragraph" w:customStyle="1" w:styleId="43D268E442234FC08D4CF1A7BE4EA86D">
    <w:name w:val="43D268E442234FC08D4CF1A7BE4EA86D"/>
    <w:rsid w:val="0019011F"/>
  </w:style>
  <w:style w:type="paragraph" w:customStyle="1" w:styleId="66469F6851DC4D6BBC712FD3F210DF0F">
    <w:name w:val="66469F6851DC4D6BBC712FD3F210DF0F"/>
    <w:rsid w:val="0019011F"/>
  </w:style>
  <w:style w:type="paragraph" w:customStyle="1" w:styleId="A01E3D7787774EED97BE80657A1E9D5D">
    <w:name w:val="A01E3D7787774EED97BE80657A1E9D5D"/>
    <w:rsid w:val="0019011F"/>
  </w:style>
  <w:style w:type="paragraph" w:customStyle="1" w:styleId="FFA947684F084059956DB036B4E016BA">
    <w:name w:val="FFA947684F084059956DB036B4E016BA"/>
    <w:rsid w:val="0019011F"/>
  </w:style>
  <w:style w:type="paragraph" w:customStyle="1" w:styleId="E45D4DC124D74C9683E4D2862A246C97">
    <w:name w:val="E45D4DC124D74C9683E4D2862A246C97"/>
    <w:rsid w:val="0019011F"/>
  </w:style>
  <w:style w:type="paragraph" w:customStyle="1" w:styleId="A7241B93174F4299935D7E18A8F7C3DA">
    <w:name w:val="A7241B93174F4299935D7E18A8F7C3DA"/>
    <w:rsid w:val="0019011F"/>
  </w:style>
  <w:style w:type="paragraph" w:customStyle="1" w:styleId="F12D46D9421943CDBB1802C010C5FC7E">
    <w:name w:val="F12D46D9421943CDBB1802C010C5FC7E"/>
    <w:rsid w:val="0019011F"/>
  </w:style>
  <w:style w:type="paragraph" w:customStyle="1" w:styleId="23745DC7D78440FF8F8610FB55025185">
    <w:name w:val="23745DC7D78440FF8F8610FB55025185"/>
    <w:rsid w:val="0019011F"/>
  </w:style>
  <w:style w:type="paragraph" w:customStyle="1" w:styleId="AA59C92ECB5844FA8C7F52ACC04826A4">
    <w:name w:val="AA59C92ECB5844FA8C7F52ACC04826A4"/>
    <w:rsid w:val="0019011F"/>
  </w:style>
  <w:style w:type="paragraph" w:customStyle="1" w:styleId="C25351AB3609452497DE784E38E492B3">
    <w:name w:val="C25351AB3609452497DE784E38E492B3"/>
    <w:rsid w:val="0019011F"/>
  </w:style>
  <w:style w:type="paragraph" w:customStyle="1" w:styleId="90FBF24510D14016900C57A67D68785B">
    <w:name w:val="90FBF24510D14016900C57A67D68785B"/>
    <w:rsid w:val="0019011F"/>
  </w:style>
  <w:style w:type="paragraph" w:customStyle="1" w:styleId="83C6FDC997314027A41E6224D7BD5055">
    <w:name w:val="83C6FDC997314027A41E6224D7BD5055"/>
    <w:rsid w:val="0019011F"/>
  </w:style>
  <w:style w:type="paragraph" w:customStyle="1" w:styleId="7DB5D924B2FC457A9F0F6E9970D3C810">
    <w:name w:val="7DB5D924B2FC457A9F0F6E9970D3C810"/>
    <w:rsid w:val="0019011F"/>
  </w:style>
  <w:style w:type="paragraph" w:customStyle="1" w:styleId="5E4B6C6C694844BB983EE5547BB830B7">
    <w:name w:val="5E4B6C6C694844BB983EE5547BB830B7"/>
    <w:rsid w:val="0019011F"/>
  </w:style>
  <w:style w:type="paragraph" w:customStyle="1" w:styleId="FC2D1A5C7343477B8D287A0528BDEF8C">
    <w:name w:val="FC2D1A5C7343477B8D287A0528BDEF8C"/>
    <w:rsid w:val="0019011F"/>
  </w:style>
  <w:style w:type="paragraph" w:customStyle="1" w:styleId="A29956C5192B496E839FBDEF3DFEB69E">
    <w:name w:val="A29956C5192B496E839FBDEF3DFEB69E"/>
    <w:rsid w:val="0019011F"/>
  </w:style>
  <w:style w:type="paragraph" w:customStyle="1" w:styleId="CF316D97C2E6484B90F607919870ACE2">
    <w:name w:val="CF316D97C2E6484B90F607919870ACE2"/>
    <w:rsid w:val="0019011F"/>
  </w:style>
  <w:style w:type="paragraph" w:customStyle="1" w:styleId="CF02800F845742C68D5E9D2B138D424B">
    <w:name w:val="CF02800F845742C68D5E9D2B138D424B"/>
    <w:rsid w:val="0019011F"/>
  </w:style>
  <w:style w:type="paragraph" w:customStyle="1" w:styleId="1CF99E35B3D44899B8B08C1DE16FA236">
    <w:name w:val="1CF99E35B3D44899B8B08C1DE16FA236"/>
    <w:rsid w:val="0019011F"/>
  </w:style>
  <w:style w:type="paragraph" w:customStyle="1" w:styleId="0BF774A0CF62462FA7D611487877CD19">
    <w:name w:val="0BF774A0CF62462FA7D611487877CD19"/>
    <w:rsid w:val="0019011F"/>
  </w:style>
  <w:style w:type="paragraph" w:customStyle="1" w:styleId="3B1AD1878C6B41EAA99A93BFA1CE385D">
    <w:name w:val="3B1AD1878C6B41EAA99A93BFA1CE385D"/>
    <w:rsid w:val="0019011F"/>
  </w:style>
  <w:style w:type="paragraph" w:customStyle="1" w:styleId="FD5FBA28995240608A2002CAFA83B919">
    <w:name w:val="FD5FBA28995240608A2002CAFA83B919"/>
    <w:rsid w:val="0019011F"/>
  </w:style>
  <w:style w:type="paragraph" w:customStyle="1" w:styleId="74EDFD7AB7454EDCBCD2695D780438BF">
    <w:name w:val="74EDFD7AB7454EDCBCD2695D780438BF"/>
    <w:rsid w:val="0019011F"/>
  </w:style>
  <w:style w:type="paragraph" w:customStyle="1" w:styleId="6E65C4D1EF294ECC9AC8E6BE125A0498">
    <w:name w:val="6E65C4D1EF294ECC9AC8E6BE125A0498"/>
    <w:rsid w:val="0019011F"/>
  </w:style>
  <w:style w:type="paragraph" w:customStyle="1" w:styleId="5FEA72E83D59405687E05A7376D23A6D">
    <w:name w:val="5FEA72E83D59405687E05A7376D23A6D"/>
    <w:rsid w:val="0019011F"/>
  </w:style>
  <w:style w:type="paragraph" w:customStyle="1" w:styleId="7B9F2FA11690404CAC9CB1524CBC98E9">
    <w:name w:val="7B9F2FA11690404CAC9CB1524CBC98E9"/>
    <w:rsid w:val="0019011F"/>
  </w:style>
  <w:style w:type="paragraph" w:customStyle="1" w:styleId="19D88D5EC05E455F9DD4B697F7A809B1">
    <w:name w:val="19D88D5EC05E455F9DD4B697F7A809B1"/>
    <w:rsid w:val="0019011F"/>
  </w:style>
  <w:style w:type="paragraph" w:customStyle="1" w:styleId="728E932AB55445D4AD3CD14EFD9526DF">
    <w:name w:val="728E932AB55445D4AD3CD14EFD9526DF"/>
    <w:rsid w:val="0019011F"/>
  </w:style>
  <w:style w:type="paragraph" w:customStyle="1" w:styleId="F1077C902BA14308AA3E877B71E11349">
    <w:name w:val="F1077C902BA14308AA3E877B71E11349"/>
    <w:rsid w:val="0019011F"/>
  </w:style>
  <w:style w:type="paragraph" w:customStyle="1" w:styleId="2422AE95D16843DD96A35D637E3B6BE7">
    <w:name w:val="2422AE95D16843DD96A35D637E3B6BE7"/>
    <w:rsid w:val="0019011F"/>
  </w:style>
  <w:style w:type="paragraph" w:customStyle="1" w:styleId="3294CBE6E93B42068BA94F6DA606C837">
    <w:name w:val="3294CBE6E93B42068BA94F6DA606C837"/>
    <w:rsid w:val="0019011F"/>
  </w:style>
  <w:style w:type="paragraph" w:customStyle="1" w:styleId="BD08235F60F243C481535237895018D8">
    <w:name w:val="BD08235F60F243C481535237895018D8"/>
    <w:rsid w:val="0019011F"/>
  </w:style>
  <w:style w:type="paragraph" w:customStyle="1" w:styleId="D7351F77C57A43929412D08A4FB62B13">
    <w:name w:val="D7351F77C57A43929412D08A4FB62B13"/>
    <w:rsid w:val="0019011F"/>
  </w:style>
  <w:style w:type="paragraph" w:customStyle="1" w:styleId="6055B7B8EFFE448396E052024D754EE9">
    <w:name w:val="6055B7B8EFFE448396E052024D754EE9"/>
    <w:rsid w:val="0019011F"/>
  </w:style>
  <w:style w:type="paragraph" w:customStyle="1" w:styleId="C5FECE53B2594ADFBEE7D38280E200A8">
    <w:name w:val="C5FECE53B2594ADFBEE7D38280E200A8"/>
    <w:rsid w:val="0019011F"/>
  </w:style>
  <w:style w:type="paragraph" w:customStyle="1" w:styleId="F040E355258D4D9FAD48B7C01EE89DFF">
    <w:name w:val="F040E355258D4D9FAD48B7C01EE89DFF"/>
    <w:rsid w:val="0019011F"/>
  </w:style>
  <w:style w:type="paragraph" w:customStyle="1" w:styleId="6910133CBD3F4BE98B3C67E45A98132C">
    <w:name w:val="6910133CBD3F4BE98B3C67E45A98132C"/>
    <w:rsid w:val="0019011F"/>
  </w:style>
  <w:style w:type="paragraph" w:customStyle="1" w:styleId="312D95EB5B75457097AFCE148923EB09">
    <w:name w:val="312D95EB5B75457097AFCE148923EB09"/>
    <w:rsid w:val="0019011F"/>
  </w:style>
  <w:style w:type="paragraph" w:customStyle="1" w:styleId="DAFF55F2BCE94009B37D33035CBD39DA">
    <w:name w:val="DAFF55F2BCE94009B37D33035CBD39DA"/>
    <w:rsid w:val="0019011F"/>
  </w:style>
  <w:style w:type="paragraph" w:customStyle="1" w:styleId="1BD5DB528E074891A334B62F24A86D81">
    <w:name w:val="1BD5DB528E074891A334B62F24A86D81"/>
    <w:rsid w:val="0019011F"/>
  </w:style>
  <w:style w:type="paragraph" w:customStyle="1" w:styleId="CEF8CCCEA88248DC92CCE73EC09380CF">
    <w:name w:val="CEF8CCCEA88248DC92CCE73EC09380CF"/>
    <w:rsid w:val="0019011F"/>
  </w:style>
  <w:style w:type="paragraph" w:customStyle="1" w:styleId="CFFE3C55254E41F78C6DC4E5733D9519">
    <w:name w:val="CFFE3C55254E41F78C6DC4E5733D9519"/>
    <w:rsid w:val="0019011F"/>
  </w:style>
  <w:style w:type="paragraph" w:customStyle="1" w:styleId="55D7849BEC274BDBA8090B3EEE0B55E9">
    <w:name w:val="55D7849BEC274BDBA8090B3EEE0B55E9"/>
    <w:rsid w:val="0019011F"/>
  </w:style>
  <w:style w:type="paragraph" w:customStyle="1" w:styleId="425772F599CC4EADAE1BFBEB83BBBEB5">
    <w:name w:val="425772F599CC4EADAE1BFBEB83BBBEB5"/>
    <w:rsid w:val="0019011F"/>
  </w:style>
  <w:style w:type="paragraph" w:customStyle="1" w:styleId="D4FC68A4768B491B8368778976C419CC">
    <w:name w:val="D4FC68A4768B491B8368778976C419CC"/>
    <w:rsid w:val="0019011F"/>
  </w:style>
  <w:style w:type="paragraph" w:customStyle="1" w:styleId="262A36C0A96440EF9459A665524696AE">
    <w:name w:val="262A36C0A96440EF9459A665524696AE"/>
    <w:rsid w:val="0019011F"/>
  </w:style>
  <w:style w:type="paragraph" w:customStyle="1" w:styleId="CE48E65531444718BB04567AA876F407">
    <w:name w:val="CE48E65531444718BB04567AA876F407"/>
    <w:rsid w:val="0019011F"/>
  </w:style>
  <w:style w:type="paragraph" w:customStyle="1" w:styleId="9BDDCF32B4114A9486E0772BA8556294">
    <w:name w:val="9BDDCF32B4114A9486E0772BA8556294"/>
    <w:rsid w:val="0019011F"/>
  </w:style>
  <w:style w:type="paragraph" w:customStyle="1" w:styleId="E1EFC999BABC49EBB9B8DE9A9DE91F30">
    <w:name w:val="E1EFC999BABC49EBB9B8DE9A9DE91F30"/>
    <w:rsid w:val="0019011F"/>
  </w:style>
  <w:style w:type="paragraph" w:customStyle="1" w:styleId="8420AC03772846C1A7055983C74635D7">
    <w:name w:val="8420AC03772846C1A7055983C74635D7"/>
    <w:rsid w:val="0019011F"/>
  </w:style>
  <w:style w:type="paragraph" w:customStyle="1" w:styleId="AA8D8389F0F940F78048CB3E181BC5E0">
    <w:name w:val="AA8D8389F0F940F78048CB3E181BC5E0"/>
    <w:rsid w:val="0019011F"/>
  </w:style>
  <w:style w:type="paragraph" w:customStyle="1" w:styleId="E6EC9D83D9C24F9396B19CEAE69F64F0">
    <w:name w:val="E6EC9D83D9C24F9396B19CEAE69F64F0"/>
    <w:rsid w:val="0019011F"/>
  </w:style>
  <w:style w:type="paragraph" w:customStyle="1" w:styleId="FEBBD549382D4FAB97E2E14FD9BC3D79">
    <w:name w:val="FEBBD549382D4FAB97E2E14FD9BC3D79"/>
    <w:rsid w:val="0019011F"/>
  </w:style>
  <w:style w:type="paragraph" w:customStyle="1" w:styleId="4FD8110F10B84E0C969FED3B276B6EC6">
    <w:name w:val="4FD8110F10B84E0C969FED3B276B6EC6"/>
    <w:rsid w:val="0019011F"/>
  </w:style>
  <w:style w:type="paragraph" w:customStyle="1" w:styleId="C4BA2775F173469D855E4055E5822CD1">
    <w:name w:val="C4BA2775F173469D855E4055E5822CD1"/>
    <w:rsid w:val="0019011F"/>
  </w:style>
  <w:style w:type="paragraph" w:customStyle="1" w:styleId="ABA4699627CB4B42B6FDA5E1C303D1F4">
    <w:name w:val="ABA4699627CB4B42B6FDA5E1C303D1F4"/>
    <w:rsid w:val="0019011F"/>
  </w:style>
  <w:style w:type="paragraph" w:customStyle="1" w:styleId="23711771CC3345CDBC7F8A3E8077EDE0">
    <w:name w:val="23711771CC3345CDBC7F8A3E8077EDE0"/>
    <w:rsid w:val="0019011F"/>
  </w:style>
  <w:style w:type="paragraph" w:customStyle="1" w:styleId="B35CEB7E197040269716BA79D3E33CCB">
    <w:name w:val="B35CEB7E197040269716BA79D3E33CCB"/>
    <w:rsid w:val="0019011F"/>
  </w:style>
  <w:style w:type="paragraph" w:customStyle="1" w:styleId="1ED3DEBFAB294A0BA23EF564D9183E5B">
    <w:name w:val="1ED3DEBFAB294A0BA23EF564D9183E5B"/>
    <w:rsid w:val="0019011F"/>
  </w:style>
  <w:style w:type="paragraph" w:customStyle="1" w:styleId="7BF425B80964456DA5888D32A378E2DC">
    <w:name w:val="7BF425B80964456DA5888D32A378E2DC"/>
    <w:rsid w:val="0019011F"/>
  </w:style>
  <w:style w:type="paragraph" w:customStyle="1" w:styleId="44AABEBCCFB7469B80239D120645ECE0">
    <w:name w:val="44AABEBCCFB7469B80239D120645ECE0"/>
    <w:rsid w:val="0019011F"/>
  </w:style>
  <w:style w:type="paragraph" w:customStyle="1" w:styleId="2EB90DF84D1942828397D18DE0ABA5D1">
    <w:name w:val="2EB90DF84D1942828397D18DE0ABA5D1"/>
    <w:rsid w:val="0019011F"/>
  </w:style>
  <w:style w:type="paragraph" w:customStyle="1" w:styleId="21D93279BA1F47B8934819628EA5D97A">
    <w:name w:val="21D93279BA1F47B8934819628EA5D97A"/>
    <w:rsid w:val="0019011F"/>
  </w:style>
  <w:style w:type="paragraph" w:customStyle="1" w:styleId="3FF2EC9E727E418CB24432FD1976C4A1">
    <w:name w:val="3FF2EC9E727E418CB24432FD1976C4A1"/>
    <w:rsid w:val="0019011F"/>
  </w:style>
  <w:style w:type="paragraph" w:customStyle="1" w:styleId="1DA350F462044439BAC1B8138A31A9E9">
    <w:name w:val="1DA350F462044439BAC1B8138A31A9E9"/>
    <w:rsid w:val="0019011F"/>
  </w:style>
  <w:style w:type="paragraph" w:customStyle="1" w:styleId="AE4329D415154916ABECCA277AFAD9A5">
    <w:name w:val="AE4329D415154916ABECCA277AFAD9A5"/>
    <w:rsid w:val="0019011F"/>
  </w:style>
  <w:style w:type="paragraph" w:customStyle="1" w:styleId="F9270DDF7A734D139459F10B8BC491EA">
    <w:name w:val="F9270DDF7A734D139459F10B8BC491EA"/>
    <w:rsid w:val="0019011F"/>
  </w:style>
  <w:style w:type="paragraph" w:customStyle="1" w:styleId="900BB1E733444AD9B235EB0AB303C6C6">
    <w:name w:val="900BB1E733444AD9B235EB0AB303C6C6"/>
    <w:rsid w:val="0019011F"/>
  </w:style>
  <w:style w:type="paragraph" w:customStyle="1" w:styleId="9821FBDF28A644FF8DAAF9D0A91F32F5">
    <w:name w:val="9821FBDF28A644FF8DAAF9D0A91F32F5"/>
    <w:rsid w:val="0019011F"/>
  </w:style>
  <w:style w:type="paragraph" w:customStyle="1" w:styleId="B541DB7E5A8340AFB50C1B9B784257AD">
    <w:name w:val="B541DB7E5A8340AFB50C1B9B784257AD"/>
    <w:rsid w:val="0019011F"/>
  </w:style>
  <w:style w:type="paragraph" w:customStyle="1" w:styleId="85ADA7D1AD6C41F2A5DBA8CE4CB0AEB4">
    <w:name w:val="85ADA7D1AD6C41F2A5DBA8CE4CB0AEB4"/>
    <w:rsid w:val="0019011F"/>
  </w:style>
  <w:style w:type="paragraph" w:customStyle="1" w:styleId="90919A6949C34FED9A1AB03D9CF18196">
    <w:name w:val="90919A6949C34FED9A1AB03D9CF18196"/>
    <w:rsid w:val="0019011F"/>
  </w:style>
  <w:style w:type="paragraph" w:customStyle="1" w:styleId="08C2EA41FFE542D3805E1416B2D96B46">
    <w:name w:val="08C2EA41FFE542D3805E1416B2D96B46"/>
    <w:rsid w:val="0019011F"/>
  </w:style>
  <w:style w:type="paragraph" w:customStyle="1" w:styleId="01CA78DC26B44F1C965321AE73791C65">
    <w:name w:val="01CA78DC26B44F1C965321AE73791C65"/>
    <w:rsid w:val="0019011F"/>
  </w:style>
  <w:style w:type="paragraph" w:customStyle="1" w:styleId="8EB5C7CB99234D6DA7B1A3AD714359A2">
    <w:name w:val="8EB5C7CB99234D6DA7B1A3AD714359A2"/>
    <w:rsid w:val="0019011F"/>
  </w:style>
  <w:style w:type="paragraph" w:customStyle="1" w:styleId="17D431F87A5B44A58F047FCCE9F5766E">
    <w:name w:val="17D431F87A5B44A58F047FCCE9F5766E"/>
    <w:rsid w:val="0019011F"/>
  </w:style>
  <w:style w:type="paragraph" w:customStyle="1" w:styleId="F657610E8E714E8A81F858A0D4770E05">
    <w:name w:val="F657610E8E714E8A81F858A0D4770E05"/>
    <w:rsid w:val="0019011F"/>
  </w:style>
  <w:style w:type="paragraph" w:customStyle="1" w:styleId="57E793D2A7C04E5C8A6277B03E2D4B8C">
    <w:name w:val="57E793D2A7C04E5C8A6277B03E2D4B8C"/>
    <w:rsid w:val="0019011F"/>
  </w:style>
  <w:style w:type="paragraph" w:customStyle="1" w:styleId="07ED76FED62C4E92B9AE13F00F3DF82F">
    <w:name w:val="07ED76FED62C4E92B9AE13F00F3DF82F"/>
    <w:rsid w:val="0019011F"/>
  </w:style>
  <w:style w:type="paragraph" w:customStyle="1" w:styleId="918C0876A5D54EBA9E48EF7CFA481CAD">
    <w:name w:val="918C0876A5D54EBA9E48EF7CFA481CAD"/>
    <w:rsid w:val="0019011F"/>
  </w:style>
  <w:style w:type="paragraph" w:customStyle="1" w:styleId="6A22C58338214FBEA6CE90EDAEA833F2">
    <w:name w:val="6A22C58338214FBEA6CE90EDAEA833F2"/>
    <w:rsid w:val="0019011F"/>
  </w:style>
  <w:style w:type="paragraph" w:customStyle="1" w:styleId="CF8F3559F3864D25922BBF72FC13D7D9">
    <w:name w:val="CF8F3559F3864D25922BBF72FC13D7D9"/>
    <w:rsid w:val="0019011F"/>
  </w:style>
  <w:style w:type="paragraph" w:customStyle="1" w:styleId="7EA4B387B0614B12829577014C752132">
    <w:name w:val="7EA4B387B0614B12829577014C752132"/>
    <w:rsid w:val="0019011F"/>
  </w:style>
  <w:style w:type="paragraph" w:customStyle="1" w:styleId="4596C5ACC471456BBFD66A9CA59F97F4">
    <w:name w:val="4596C5ACC471456BBFD66A9CA59F97F4"/>
    <w:rsid w:val="0019011F"/>
  </w:style>
  <w:style w:type="paragraph" w:customStyle="1" w:styleId="E4E9ECD17D824E8A9ACB46306C6E7CF1">
    <w:name w:val="E4E9ECD17D824E8A9ACB46306C6E7CF1"/>
    <w:rsid w:val="0019011F"/>
  </w:style>
  <w:style w:type="paragraph" w:customStyle="1" w:styleId="754286624F674FAD811C80CA0146952E">
    <w:name w:val="754286624F674FAD811C80CA0146952E"/>
    <w:rsid w:val="0019011F"/>
  </w:style>
  <w:style w:type="paragraph" w:customStyle="1" w:styleId="B6EDF38EB43D4750A0854DCFC7EDC373">
    <w:name w:val="B6EDF38EB43D4750A0854DCFC7EDC373"/>
    <w:rsid w:val="0019011F"/>
  </w:style>
  <w:style w:type="paragraph" w:customStyle="1" w:styleId="A1F4DCE9531E409A81A7C98DCBEC6C4A">
    <w:name w:val="A1F4DCE9531E409A81A7C98DCBEC6C4A"/>
    <w:rsid w:val="0019011F"/>
  </w:style>
  <w:style w:type="paragraph" w:customStyle="1" w:styleId="06442CA8AA45409B86F93599641278C4">
    <w:name w:val="06442CA8AA45409B86F93599641278C4"/>
    <w:rsid w:val="0019011F"/>
  </w:style>
  <w:style w:type="paragraph" w:customStyle="1" w:styleId="34F8A708AA014E0F8764FC87C455BF86">
    <w:name w:val="34F8A708AA014E0F8764FC87C455BF86"/>
    <w:rsid w:val="0019011F"/>
  </w:style>
  <w:style w:type="paragraph" w:customStyle="1" w:styleId="A852F78E60B64BA7B2AA35E37FC0B994">
    <w:name w:val="A852F78E60B64BA7B2AA35E37FC0B994"/>
    <w:rsid w:val="0019011F"/>
  </w:style>
  <w:style w:type="paragraph" w:customStyle="1" w:styleId="BA89625E126247F1B3B641FCE36DE695">
    <w:name w:val="BA89625E126247F1B3B641FCE36DE695"/>
    <w:rsid w:val="0019011F"/>
  </w:style>
  <w:style w:type="paragraph" w:customStyle="1" w:styleId="4287E66FEEC744C6A037CC280068CD49">
    <w:name w:val="4287E66FEEC744C6A037CC280068CD49"/>
    <w:rsid w:val="0019011F"/>
  </w:style>
  <w:style w:type="paragraph" w:customStyle="1" w:styleId="23C0C05BAFCA44F9A104033AD7A3F2D7">
    <w:name w:val="23C0C05BAFCA44F9A104033AD7A3F2D7"/>
    <w:rsid w:val="0019011F"/>
  </w:style>
  <w:style w:type="paragraph" w:customStyle="1" w:styleId="3694CB5A36DB434A826781C94BB005FF">
    <w:name w:val="3694CB5A36DB434A826781C94BB005FF"/>
    <w:rsid w:val="0019011F"/>
  </w:style>
  <w:style w:type="paragraph" w:customStyle="1" w:styleId="B217A6EB37DE4AE19A141F35846A0CEE">
    <w:name w:val="B217A6EB37DE4AE19A141F35846A0CEE"/>
    <w:rsid w:val="0019011F"/>
  </w:style>
  <w:style w:type="paragraph" w:customStyle="1" w:styleId="BA6A1E8DA3294C5CBB38C7539EF5E335">
    <w:name w:val="BA6A1E8DA3294C5CBB38C7539EF5E335"/>
    <w:rsid w:val="0019011F"/>
  </w:style>
  <w:style w:type="paragraph" w:customStyle="1" w:styleId="F6C746A5E9324B94BDF3B9A44E11FB8D">
    <w:name w:val="F6C746A5E9324B94BDF3B9A44E11FB8D"/>
    <w:rsid w:val="0019011F"/>
  </w:style>
  <w:style w:type="paragraph" w:customStyle="1" w:styleId="735CAC9250C642C780CDAF40B689E452">
    <w:name w:val="735CAC9250C642C780CDAF40B689E452"/>
    <w:rsid w:val="0019011F"/>
  </w:style>
  <w:style w:type="paragraph" w:customStyle="1" w:styleId="24BEB696A251459C81C375C183EF8A5D">
    <w:name w:val="24BEB696A251459C81C375C183EF8A5D"/>
    <w:rsid w:val="0019011F"/>
  </w:style>
  <w:style w:type="paragraph" w:customStyle="1" w:styleId="1E04CEE4C92949D28E39134799615FE4">
    <w:name w:val="1E04CEE4C92949D28E39134799615FE4"/>
    <w:rsid w:val="0019011F"/>
  </w:style>
  <w:style w:type="paragraph" w:customStyle="1" w:styleId="B41EEDE3502F4E0791EEFCB8E18058A5">
    <w:name w:val="B41EEDE3502F4E0791EEFCB8E18058A5"/>
    <w:rsid w:val="0019011F"/>
  </w:style>
  <w:style w:type="paragraph" w:customStyle="1" w:styleId="6FD98AFEEA554EBAA354330CB9C6E50D">
    <w:name w:val="6FD98AFEEA554EBAA354330CB9C6E50D"/>
    <w:rsid w:val="0019011F"/>
  </w:style>
  <w:style w:type="paragraph" w:customStyle="1" w:styleId="11CC3B9A6ED24010867517DBDDDDACD9">
    <w:name w:val="11CC3B9A6ED24010867517DBDDDDACD9"/>
    <w:rsid w:val="0019011F"/>
  </w:style>
  <w:style w:type="paragraph" w:customStyle="1" w:styleId="793B6AE26CAB465E99DBED2F15CE6E58">
    <w:name w:val="793B6AE26CAB465E99DBED2F15CE6E58"/>
    <w:rsid w:val="0019011F"/>
  </w:style>
  <w:style w:type="paragraph" w:customStyle="1" w:styleId="BCA1D7F039A64FD0826CD2E21F011A20">
    <w:name w:val="BCA1D7F039A64FD0826CD2E21F011A20"/>
    <w:rsid w:val="0019011F"/>
  </w:style>
  <w:style w:type="paragraph" w:customStyle="1" w:styleId="37AB2FACADAB4FF1AC30DD1A820A0A7E">
    <w:name w:val="37AB2FACADAB4FF1AC30DD1A820A0A7E"/>
    <w:rsid w:val="0019011F"/>
  </w:style>
  <w:style w:type="paragraph" w:customStyle="1" w:styleId="2F7F58637F42458C90D49E626198B9F4">
    <w:name w:val="2F7F58637F42458C90D49E626198B9F4"/>
    <w:rsid w:val="0019011F"/>
  </w:style>
  <w:style w:type="paragraph" w:customStyle="1" w:styleId="E9C7514C46D441688A5DCD954003780F">
    <w:name w:val="E9C7514C46D441688A5DCD954003780F"/>
    <w:rsid w:val="0019011F"/>
  </w:style>
  <w:style w:type="paragraph" w:customStyle="1" w:styleId="207A5056C23E40FC889213F308EF04C5">
    <w:name w:val="207A5056C23E40FC889213F308EF04C5"/>
    <w:rsid w:val="0019011F"/>
  </w:style>
  <w:style w:type="paragraph" w:customStyle="1" w:styleId="609D7E1A7EB74E7FAB1306E5704C9732">
    <w:name w:val="609D7E1A7EB74E7FAB1306E5704C9732"/>
    <w:rsid w:val="0019011F"/>
  </w:style>
  <w:style w:type="paragraph" w:customStyle="1" w:styleId="2D0C5711A9D44CBD9801B92A45D588F3">
    <w:name w:val="2D0C5711A9D44CBD9801B92A45D588F3"/>
    <w:rsid w:val="0019011F"/>
  </w:style>
  <w:style w:type="paragraph" w:customStyle="1" w:styleId="A977D3777BBF4611A4A98FE6E6BFB516">
    <w:name w:val="A977D3777BBF4611A4A98FE6E6BFB516"/>
    <w:rsid w:val="0019011F"/>
  </w:style>
  <w:style w:type="paragraph" w:customStyle="1" w:styleId="CE4ABE8AAF1A4C9FA6CE5225C5DBF771">
    <w:name w:val="CE4ABE8AAF1A4C9FA6CE5225C5DBF771"/>
    <w:rsid w:val="0019011F"/>
  </w:style>
  <w:style w:type="paragraph" w:customStyle="1" w:styleId="D6128BA996244A64B801A71C64A19763">
    <w:name w:val="D6128BA996244A64B801A71C64A19763"/>
    <w:rsid w:val="0019011F"/>
  </w:style>
  <w:style w:type="paragraph" w:customStyle="1" w:styleId="576AD7C9F34D420D8B8CA9AC55750687">
    <w:name w:val="576AD7C9F34D420D8B8CA9AC55750687"/>
    <w:rsid w:val="0019011F"/>
  </w:style>
  <w:style w:type="paragraph" w:customStyle="1" w:styleId="F9D6C933512E4084A2300DC2D1FC52D6">
    <w:name w:val="F9D6C933512E4084A2300DC2D1FC52D6"/>
    <w:rsid w:val="0019011F"/>
  </w:style>
  <w:style w:type="paragraph" w:customStyle="1" w:styleId="9225BA703B1541538D459EEAE1511433">
    <w:name w:val="9225BA703B1541538D459EEAE1511433"/>
    <w:rsid w:val="0019011F"/>
  </w:style>
  <w:style w:type="paragraph" w:customStyle="1" w:styleId="574F6E305337448EB2BC83AF650CF2A8">
    <w:name w:val="574F6E305337448EB2BC83AF650CF2A8"/>
    <w:rsid w:val="0019011F"/>
  </w:style>
  <w:style w:type="paragraph" w:customStyle="1" w:styleId="8B021DD03992415A8C0B63649825D614">
    <w:name w:val="8B021DD03992415A8C0B63649825D614"/>
    <w:rsid w:val="0019011F"/>
  </w:style>
  <w:style w:type="paragraph" w:customStyle="1" w:styleId="65DA52CDC0F54D89A6B306D47B65B81A">
    <w:name w:val="65DA52CDC0F54D89A6B306D47B65B81A"/>
    <w:rsid w:val="0019011F"/>
  </w:style>
  <w:style w:type="paragraph" w:customStyle="1" w:styleId="DE712F4A572F4C4D85A7956DF7865A1B">
    <w:name w:val="DE712F4A572F4C4D85A7956DF7865A1B"/>
    <w:rsid w:val="0019011F"/>
  </w:style>
  <w:style w:type="paragraph" w:customStyle="1" w:styleId="B6368402505B453585E39BAF2FC77DDB">
    <w:name w:val="B6368402505B453585E39BAF2FC77DDB"/>
    <w:rsid w:val="0019011F"/>
  </w:style>
  <w:style w:type="paragraph" w:customStyle="1" w:styleId="41CD9CFC2AB44D3EBC3FABA75265B1E7">
    <w:name w:val="41CD9CFC2AB44D3EBC3FABA75265B1E7"/>
    <w:rsid w:val="00DB5231"/>
  </w:style>
  <w:style w:type="paragraph" w:customStyle="1" w:styleId="8B0BDCFDCA534FB9B7E60B1B5B9077A4">
    <w:name w:val="8B0BDCFDCA534FB9B7E60B1B5B9077A4"/>
    <w:rsid w:val="00DB5231"/>
  </w:style>
  <w:style w:type="paragraph" w:customStyle="1" w:styleId="2A5907076DB9458B8D7016AC8B783EC2">
    <w:name w:val="2A5907076DB9458B8D7016AC8B783EC2"/>
    <w:rsid w:val="00DB5231"/>
  </w:style>
  <w:style w:type="paragraph" w:customStyle="1" w:styleId="D50094790DC140FAA1C197CEFB6AEFDD">
    <w:name w:val="D50094790DC140FAA1C197CEFB6AEFDD"/>
    <w:rsid w:val="00A87866"/>
  </w:style>
  <w:style w:type="paragraph" w:customStyle="1" w:styleId="B79D46AD893D4CE0B46883A93984502B">
    <w:name w:val="B79D46AD893D4CE0B46883A93984502B"/>
    <w:rsid w:val="00A87866"/>
  </w:style>
  <w:style w:type="paragraph" w:customStyle="1" w:styleId="3834FFE13B1D4B2DAE4F02E0D1DCF3A5">
    <w:name w:val="3834FFE13B1D4B2DAE4F02E0D1DCF3A5"/>
    <w:rsid w:val="00A87866"/>
  </w:style>
  <w:style w:type="paragraph" w:customStyle="1" w:styleId="FC1B01D508DC48B8A48BB42FAE7E3A1D">
    <w:name w:val="FC1B01D508DC48B8A48BB42FAE7E3A1D"/>
    <w:rsid w:val="00A87866"/>
  </w:style>
  <w:style w:type="paragraph" w:customStyle="1" w:styleId="DBB7997F3B224804B3EAF1CD2EA67FBB">
    <w:name w:val="DBB7997F3B224804B3EAF1CD2EA67FBB"/>
    <w:rsid w:val="00A87866"/>
  </w:style>
  <w:style w:type="paragraph" w:customStyle="1" w:styleId="60D528EBB9BF4DC396660B16E57B76C3">
    <w:name w:val="60D528EBB9BF4DC396660B16E57B76C3"/>
    <w:rsid w:val="00A87866"/>
  </w:style>
  <w:style w:type="paragraph" w:customStyle="1" w:styleId="096054F1DBFB4C848477A8526B06A67D">
    <w:name w:val="096054F1DBFB4C848477A8526B06A67D"/>
    <w:rsid w:val="00A87866"/>
  </w:style>
  <w:style w:type="paragraph" w:customStyle="1" w:styleId="252E886A9EC94C578B510359A1F3BA93">
    <w:name w:val="252E886A9EC94C578B510359A1F3BA93"/>
    <w:rsid w:val="00A87866"/>
  </w:style>
  <w:style w:type="paragraph" w:customStyle="1" w:styleId="9C062A2D186245538A13FFA83A270D4F">
    <w:name w:val="9C062A2D186245538A13FFA83A270D4F"/>
    <w:rsid w:val="00A87866"/>
  </w:style>
  <w:style w:type="paragraph" w:customStyle="1" w:styleId="91348701ABF44A758CB379D822E9FD31">
    <w:name w:val="91348701ABF44A758CB379D822E9FD31"/>
    <w:rsid w:val="00A87866"/>
  </w:style>
  <w:style w:type="paragraph" w:customStyle="1" w:styleId="836113BF2F89447EAA6409B59DA65D69">
    <w:name w:val="836113BF2F89447EAA6409B59DA65D69"/>
    <w:rsid w:val="00A87866"/>
  </w:style>
  <w:style w:type="paragraph" w:customStyle="1" w:styleId="CA3D14BD0D2A4B01A0C5D481F10C910E">
    <w:name w:val="CA3D14BD0D2A4B01A0C5D481F10C910E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DA56573FB364838B57C5F545B37CC9C">
    <w:name w:val="9DA56573FB364838B57C5F545B37CC9C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3DDE4F20A0849DC8F6A55AA201B2F08">
    <w:name w:val="D3DDE4F20A0849DC8F6A55AA201B2F08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21B9A7B7A56F4D03A8BC4CE14C53CEB9">
    <w:name w:val="21B9A7B7A56F4D03A8BC4CE14C53CEB9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55A16851742944DC87AC5F213AF651CE">
    <w:name w:val="55A16851742944DC87AC5F213AF651CE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7F72189E62EB479A95E5B43DB10C9DBE">
    <w:name w:val="7F72189E62EB479A95E5B43DB10C9DBE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4FEACE0D3DFA448186C4935A3E07FDD1">
    <w:name w:val="4FEACE0D3DFA448186C4935A3E07FD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BCBD4EA8D4504EDBA7260481BA8527FF">
    <w:name w:val="BCBD4EA8D4504EDBA7260481BA8527FF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F7C87749D93458AA07371A15391D917">
    <w:name w:val="9F7C87749D93458AA07371A15391D917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5B729509860342BAA69C5B4C5C6088B1">
    <w:name w:val="5B729509860342BAA69C5B4C5C6088B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D1578121D6441B3BDBA51DB4A9C77AD">
    <w:name w:val="0D1578121D6441B3BDBA51DB4A9C77AD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68B4F6FB988423C8BF17B73712C68F2">
    <w:name w:val="168B4F6FB988423C8BF17B73712C68F2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AB9AB0BC1D214DB7B9E59F9A52683357">
    <w:name w:val="AB9AB0BC1D214DB7B9E59F9A52683357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A871E651DC8140258DBB69A2BDCB7A68">
    <w:name w:val="A871E651DC8140258DBB69A2BDCB7A68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8E157E370F9C4BC9B1BAAD2AF0C41152">
    <w:name w:val="8E157E370F9C4BC9B1BAAD2AF0C41152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4FA1D6B805304E05B42D436AF6AFEAE1">
    <w:name w:val="4FA1D6B805304E05B42D436AF6AFEAE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5E6445D131F4E0D961B06E9B37ACF27">
    <w:name w:val="15E6445D131F4E0D961B06E9B37ACF27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2CF8E75889B745CF998A1602FE72EA8C">
    <w:name w:val="2CF8E75889B745CF998A1602FE72EA8C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C3AC313703374BDBBC86A951B706083A">
    <w:name w:val="C3AC313703374BDBBC86A951B706083A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55C1A9F610E40278F69F9CE6D01A945">
    <w:name w:val="055C1A9F610E40278F69F9CE6D01A945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F7765F83C85841409AA476B89ACA6DBF">
    <w:name w:val="F7765F83C85841409AA476B89ACA6DBF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266309D57A5C47E38C97F5808F3A55F8">
    <w:name w:val="266309D57A5C47E38C97F5808F3A55F8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2A5907076DB9458B8D7016AC8B783EC21">
    <w:name w:val="2A5907076DB9458B8D7016AC8B783EC2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7BF7C1F5314E4CF6B85B0A73DF3B2407">
    <w:name w:val="7BF7C1F5314E4CF6B85B0A73DF3B2407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5FDB7DDFBE34749BB13DB71D4922FB2">
    <w:name w:val="05FDB7DDFBE34749BB13DB71D4922FB2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F822A6524E94A218741A5DEEE250B91">
    <w:name w:val="0F822A6524E94A218741A5DEEE250B9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5D34C49378E54EBA8D6B6E4647E6F5F7">
    <w:name w:val="5D34C49378E54EBA8D6B6E4647E6F5F7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8EBFE807015A4FAA8F346F34D298E045">
    <w:name w:val="8EBFE807015A4FAA8F346F34D298E045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D16CF5A46FD48C5AF68BD91DA18C700">
    <w:name w:val="1D16CF5A46FD48C5AF68BD91DA18C700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6CA3CB7CC324610896BFFEFE4122F99">
    <w:name w:val="16CA3CB7CC324610896BFFEFE4122F99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F57977F13564E9C85CC6791C18387B9">
    <w:name w:val="DF57977F13564E9C85CC6791C18387B9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FEB12B494B44CF4BECCFFFCB4DBE309">
    <w:name w:val="9FEB12B494B44CF4BECCFFFCB4DBE309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E7E8139D65544A95B4BE56AAE715DF10">
    <w:name w:val="E7E8139D65544A95B4BE56AAE715DF10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50094790DC140FAA1C197CEFB6AEFDD1">
    <w:name w:val="D50094790DC140FAA1C197CEFB6AEFD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B79D46AD893D4CE0B46883A93984502B1">
    <w:name w:val="B79D46AD893D4CE0B46883A93984502B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EBE45309E514888BEB0F929096511AC">
    <w:name w:val="DEBE45309E514888BEB0F929096511AC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3ADA0436740E4049AD0382702DFC97EC">
    <w:name w:val="3ADA0436740E4049AD0382702DFC97EC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B4F3DC1841C4262A7914D63A1A481C9">
    <w:name w:val="1B4F3DC1841C4262A7914D63A1A481C9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457AF0AC49EC43279FE3054961EE4837">
    <w:name w:val="457AF0AC49EC43279FE3054961EE4837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71778A167D6E49479FAC493F60B0F0AD">
    <w:name w:val="71778A167D6E49479FAC493F60B0F0AD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5B085C22E765486982658139132DC6AB">
    <w:name w:val="5B085C22E765486982658139132DC6AB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C800DC3ECEE34F90998893AFCCEC1191">
    <w:name w:val="C800DC3ECEE34F90998893AFCCEC119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A93F058CA40049E8AC670003162ED77D">
    <w:name w:val="A93F058CA40049E8AC670003162ED77D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89B4A608E0574BB5824FC1CB5904C635">
    <w:name w:val="89B4A608E0574BB5824FC1CB5904C635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FA58966D9E4F49BE8528343DCBCE50FD">
    <w:name w:val="FA58966D9E4F49BE8528343DCBCE50FD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E45D4DC124D74C9683E4D2862A246C971">
    <w:name w:val="E45D4DC124D74C9683E4D2862A246C97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A7241B93174F4299935D7E18A8F7C3DA1">
    <w:name w:val="A7241B93174F4299935D7E18A8F7C3DA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BF774A0CF62462FA7D611487877CD191">
    <w:name w:val="0BF774A0CF62462FA7D611487877CD19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3B1AD1878C6B41EAA99A93BFA1CE385D1">
    <w:name w:val="3B1AD1878C6B41EAA99A93BFA1CE385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6055B7B8EFFE448396E052024D754EE91">
    <w:name w:val="6055B7B8EFFE448396E052024D754EE9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C5FECE53B2594ADFBEE7D38280E200A81">
    <w:name w:val="C5FECE53B2594ADFBEE7D38280E200A8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CE48E65531444718BB04567AA876F4071">
    <w:name w:val="CE48E65531444718BB04567AA876F407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BDDCF32B4114A9486E0772BA85562941">
    <w:name w:val="9BDDCF32B4114A9486E0772BA8556294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ED3DEBFAB294A0BA23EF564D9183E5B1">
    <w:name w:val="1ED3DEBFAB294A0BA23EF564D9183E5B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7BF425B80964456DA5888D32A378E2DC1">
    <w:name w:val="7BF425B80964456DA5888D32A378E2DC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B541DB7E5A8340AFB50C1B9B784257AD1">
    <w:name w:val="B541DB7E5A8340AFB50C1B9B784257A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85ADA7D1AD6C41F2A5DBA8CE4CB0AEB41">
    <w:name w:val="85ADA7D1AD6C41F2A5DBA8CE4CB0AEB4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18C0876A5D54EBA9E48EF7CFA481CAD1">
    <w:name w:val="918C0876A5D54EBA9E48EF7CFA481CA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6A22C58338214FBEA6CE90EDAEA833F21">
    <w:name w:val="6A22C58338214FBEA6CE90EDAEA833F2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6442CA8AA45409B86F93599641278C41">
    <w:name w:val="06442CA8AA45409B86F93599641278C4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34F8A708AA014E0F8764FC87C455BF861">
    <w:name w:val="34F8A708AA014E0F8764FC87C455BF86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BA6A1E8DA3294C5CBB38C7539EF5E3351">
    <w:name w:val="BA6A1E8DA3294C5CBB38C7539EF5E335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F6C746A5E9324B94BDF3B9A44E11FB8D1">
    <w:name w:val="F6C746A5E9324B94BDF3B9A44E11FB8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11CC3B9A6ED24010867517DBDDDDACD91">
    <w:name w:val="11CC3B9A6ED24010867517DBDDDDACD9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793B6AE26CAB465E99DBED2F15CE6E581">
    <w:name w:val="793B6AE26CAB465E99DBED2F15CE6E58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207A5056C23E40FC889213F308EF04C51">
    <w:name w:val="207A5056C23E40FC889213F308EF04C5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609D7E1A7EB74E7FAB1306E5704C97321">
    <w:name w:val="609D7E1A7EB74E7FAB1306E5704C9732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6128BA996244A64B801A71C64A197631">
    <w:name w:val="D6128BA996244A64B801A71C64A19763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576AD7C9F34D420D8B8CA9AC557506871">
    <w:name w:val="576AD7C9F34D420D8B8CA9AC55750687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574F6E305337448EB2BC83AF650CF2A81">
    <w:name w:val="574F6E305337448EB2BC83AF650CF2A8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8B021DD03992415A8C0B63649825D6141">
    <w:name w:val="8B021DD03992415A8C0B63649825D614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E712F4A572F4C4D85A7956DF7865A1B1">
    <w:name w:val="DE712F4A572F4C4D85A7956DF7865A1B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B6368402505B453585E39BAF2FC77DDB1">
    <w:name w:val="B6368402505B453585E39BAF2FC77DDB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3834FFE13B1D4B2DAE4F02E0D1DCF3A51">
    <w:name w:val="3834FFE13B1D4B2DAE4F02E0D1DCF3A5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FC1B01D508DC48B8A48BB42FAE7E3A1D1">
    <w:name w:val="FC1B01D508DC48B8A48BB42FAE7E3A1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DBB7997F3B224804B3EAF1CD2EA67FBB1">
    <w:name w:val="DBB7997F3B224804B3EAF1CD2EA67FBB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60D528EBB9BF4DC396660B16E57B76C31">
    <w:name w:val="60D528EBB9BF4DC396660B16E57B76C3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096054F1DBFB4C848477A8526B06A67D1">
    <w:name w:val="096054F1DBFB4C848477A8526B06A67D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252E886A9EC94C578B510359A1F3BA931">
    <w:name w:val="252E886A9EC94C578B510359A1F3BA93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C062A2D186245538A13FFA83A270D4F1">
    <w:name w:val="9C062A2D186245538A13FFA83A270D4F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91348701ABF44A758CB379D822E9FD311">
    <w:name w:val="91348701ABF44A758CB379D822E9FD311"/>
    <w:rsid w:val="00A87866"/>
    <w:pPr>
      <w:spacing w:after="0" w:line="276" w:lineRule="auto"/>
    </w:pPr>
    <w:rPr>
      <w:sz w:val="18"/>
      <w:szCs w:val="18"/>
      <w:lang w:eastAsia="ja-JP"/>
    </w:rPr>
  </w:style>
  <w:style w:type="paragraph" w:customStyle="1" w:styleId="836113BF2F89447EAA6409B59DA65D691">
    <w:name w:val="836113BF2F89447EAA6409B59DA65D691"/>
    <w:rsid w:val="00A87866"/>
    <w:pPr>
      <w:spacing w:after="0" w:line="276" w:lineRule="auto"/>
    </w:pPr>
    <w:rPr>
      <w:sz w:val="18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27A5E0-2E77-41DD-AB18-21404B90D0F8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8069-E10A-419B-A3A4-4AC8633DD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B2B98-54F6-45FA-B7B7-E8F7814C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performance evaluation.dotx</Template>
  <TotalTime>18</TotalTime>
  <Pages>6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 3c: Part B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Admin2</dc:creator>
  <cp:keywords/>
  <cp:lastModifiedBy>Ortiz, Phillip</cp:lastModifiedBy>
  <cp:revision>7</cp:revision>
  <cp:lastPrinted>2019-04-23T15:50:00Z</cp:lastPrinted>
  <dcterms:created xsi:type="dcterms:W3CDTF">2019-06-05T15:22:00Z</dcterms:created>
  <dcterms:modified xsi:type="dcterms:W3CDTF">2019-06-05T15:47:00Z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TC039739229991</vt:lpwstr>
  </property>
</Properties>
</file>