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79AF4" w14:textId="77777777" w:rsidR="00D55EEB" w:rsidRPr="00370463" w:rsidRDefault="009D47F8" w:rsidP="00D55EEB">
      <w:pPr>
        <w:ind w:left="274" w:right="-907"/>
        <w:rPr>
          <w:color w:val="0070C0"/>
          <w:sz w:val="20"/>
          <w:szCs w:val="20"/>
        </w:rPr>
      </w:pPr>
      <w:r w:rsidRPr="00355AD4">
        <w:rPr>
          <w:rFonts w:asciiTheme="majorHAnsi" w:hAnsiTheme="majorHAnsi"/>
          <w:b/>
          <w:color w:val="0070C0"/>
          <w:sz w:val="20"/>
          <w:szCs w:val="20"/>
        </w:rPr>
        <w:t xml:space="preserve">     </w:t>
      </w:r>
      <w:r>
        <w:rPr>
          <w:rFonts w:asciiTheme="majorHAnsi" w:hAnsiTheme="majorHAnsi"/>
          <w:b/>
          <w:color w:val="0070C0"/>
          <w:sz w:val="20"/>
          <w:szCs w:val="20"/>
        </w:rPr>
        <w:tab/>
      </w:r>
      <w:r>
        <w:rPr>
          <w:rFonts w:asciiTheme="majorHAnsi" w:hAnsiTheme="majorHAnsi"/>
          <w:b/>
          <w:color w:val="0070C0"/>
          <w:sz w:val="20"/>
          <w:szCs w:val="20"/>
        </w:rPr>
        <w:tab/>
      </w:r>
      <w:r>
        <w:rPr>
          <w:rFonts w:asciiTheme="majorHAnsi" w:hAnsiTheme="majorHAnsi"/>
          <w:b/>
          <w:color w:val="0070C0"/>
          <w:sz w:val="20"/>
          <w:szCs w:val="20"/>
        </w:rPr>
        <w:tab/>
      </w:r>
      <w:r>
        <w:rPr>
          <w:rFonts w:asciiTheme="majorHAnsi" w:hAnsiTheme="majorHAnsi"/>
          <w:b/>
          <w:color w:val="0070C0"/>
          <w:sz w:val="20"/>
          <w:szCs w:val="20"/>
        </w:rPr>
        <w:tab/>
      </w:r>
      <w:r>
        <w:rPr>
          <w:rFonts w:asciiTheme="majorHAnsi" w:hAnsiTheme="majorHAnsi"/>
          <w:b/>
          <w:color w:val="0070C0"/>
          <w:sz w:val="20"/>
          <w:szCs w:val="20"/>
        </w:rPr>
        <w:tab/>
      </w:r>
      <w:r>
        <w:rPr>
          <w:rFonts w:asciiTheme="majorHAnsi" w:hAnsiTheme="majorHAnsi"/>
          <w:b/>
          <w:color w:val="0070C0"/>
          <w:sz w:val="20"/>
          <w:szCs w:val="20"/>
        </w:rPr>
        <w:tab/>
      </w:r>
      <w:r>
        <w:rPr>
          <w:rFonts w:asciiTheme="majorHAnsi" w:hAnsiTheme="majorHAnsi"/>
          <w:b/>
          <w:color w:val="0070C0"/>
          <w:sz w:val="20"/>
          <w:szCs w:val="20"/>
        </w:rPr>
        <w:tab/>
      </w:r>
      <w:r>
        <w:rPr>
          <w:rFonts w:asciiTheme="majorHAnsi" w:hAnsiTheme="majorHAnsi"/>
          <w:b/>
          <w:color w:val="0070C0"/>
          <w:sz w:val="20"/>
          <w:szCs w:val="20"/>
        </w:rPr>
        <w:tab/>
      </w:r>
      <w:r>
        <w:rPr>
          <w:rFonts w:asciiTheme="majorHAnsi" w:hAnsiTheme="majorHAnsi"/>
          <w:b/>
          <w:color w:val="0070C0"/>
          <w:sz w:val="20"/>
          <w:szCs w:val="20"/>
        </w:rPr>
        <w:tab/>
      </w:r>
      <w:r w:rsidR="006E3844">
        <w:rPr>
          <w:rFonts w:asciiTheme="minorHAnsi" w:hAnsiTheme="minorHAnsi"/>
          <w:b/>
          <w:color w:val="0070C0"/>
          <w:sz w:val="20"/>
          <w:szCs w:val="20"/>
        </w:rPr>
        <w:t xml:space="preserve">          </w:t>
      </w:r>
    </w:p>
    <w:p w14:paraId="5EBA7EA9" w14:textId="3C45A7E9" w:rsidR="00E6147D" w:rsidRPr="009005B4" w:rsidRDefault="009D47F8" w:rsidP="009005B4">
      <w:pPr>
        <w:ind w:left="274" w:right="-907"/>
        <w:rPr>
          <w:rFonts w:asciiTheme="minorHAnsi" w:hAnsiTheme="minorHAnsi"/>
          <w:b/>
          <w:color w:val="0070C0"/>
          <w:sz w:val="20"/>
          <w:szCs w:val="20"/>
        </w:rPr>
      </w:pPr>
      <w:r w:rsidRPr="00370463">
        <w:rPr>
          <w:color w:val="0070C0"/>
          <w:sz w:val="20"/>
          <w:szCs w:val="20"/>
        </w:rPr>
        <w:tab/>
      </w:r>
      <w:r w:rsidRPr="00370463">
        <w:rPr>
          <w:color w:val="0070C0"/>
          <w:sz w:val="20"/>
          <w:szCs w:val="20"/>
        </w:rPr>
        <w:tab/>
      </w:r>
      <w:r w:rsidRPr="00370463">
        <w:rPr>
          <w:color w:val="0070C0"/>
          <w:sz w:val="20"/>
          <w:szCs w:val="20"/>
        </w:rPr>
        <w:tab/>
      </w:r>
      <w:r w:rsidRPr="00370463">
        <w:rPr>
          <w:color w:val="0070C0"/>
          <w:sz w:val="20"/>
          <w:szCs w:val="20"/>
        </w:rPr>
        <w:tab/>
      </w:r>
      <w:r w:rsidRPr="00370463">
        <w:rPr>
          <w:color w:val="0070C0"/>
          <w:sz w:val="20"/>
          <w:szCs w:val="20"/>
        </w:rPr>
        <w:tab/>
      </w:r>
      <w:r w:rsidRPr="00370463">
        <w:rPr>
          <w:color w:val="0070C0"/>
          <w:sz w:val="20"/>
          <w:szCs w:val="20"/>
        </w:rPr>
        <w:tab/>
      </w:r>
      <w:r w:rsidRPr="00355AD4">
        <w:rPr>
          <w:b/>
          <w:color w:val="0070C0"/>
          <w:sz w:val="20"/>
          <w:szCs w:val="20"/>
        </w:rPr>
        <w:t xml:space="preserve">                     </w:t>
      </w:r>
      <w:r w:rsidR="00761262">
        <w:rPr>
          <w:noProof/>
        </w:rPr>
        <w:t>DATE</w:t>
      </w:r>
    </w:p>
    <w:p w14:paraId="339A10FB" w14:textId="77777777" w:rsidR="00E6147D" w:rsidRPr="00CF6EB6" w:rsidRDefault="00E6147D" w:rsidP="00E6147D">
      <w:pPr>
        <w:ind w:firstLine="4320"/>
      </w:pPr>
    </w:p>
    <w:p w14:paraId="388A4321" w14:textId="73C1A9E9" w:rsidR="00E6147D" w:rsidRPr="005A645D" w:rsidRDefault="4E394E7A" w:rsidP="4E394E7A">
      <w:pPr>
        <w:rPr>
          <w:b/>
          <w:bCs/>
          <w:smallCaps/>
          <w:u w:val="single"/>
        </w:rPr>
      </w:pPr>
      <w:r w:rsidRPr="005A645D">
        <w:rPr>
          <w:b/>
          <w:bCs/>
          <w:smallCaps/>
          <w:u w:val="single"/>
        </w:rPr>
        <w:t>V</w:t>
      </w:r>
      <w:r w:rsidR="005A645D" w:rsidRPr="005A645D">
        <w:rPr>
          <w:b/>
          <w:bCs/>
          <w:smallCaps/>
          <w:u w:val="single"/>
        </w:rPr>
        <w:t>ia Electronic Mail</w:t>
      </w:r>
    </w:p>
    <w:p w14:paraId="2B3E0994" w14:textId="3021A0ED" w:rsidR="00CF6EB6" w:rsidRDefault="00761262" w:rsidP="00CF6EB6">
      <w:r>
        <w:t>Kapil Longani</w:t>
      </w:r>
      <w:r w:rsidR="00CF6EB6">
        <w:tab/>
      </w:r>
    </w:p>
    <w:p w14:paraId="5646D42C" w14:textId="77777777" w:rsidR="00761262" w:rsidRDefault="00761262" w:rsidP="00CF6EB6">
      <w:r>
        <w:t>Senior Vice Chancellor for Legal Affairs and General Counsel</w:t>
      </w:r>
    </w:p>
    <w:p w14:paraId="1ECF042D" w14:textId="2EAA4C88" w:rsidR="00825B1A" w:rsidRDefault="00761262" w:rsidP="00CF6EB6">
      <w:r>
        <w:t>Office of General Counsel</w:t>
      </w:r>
    </w:p>
    <w:p w14:paraId="06DFF56A" w14:textId="764682DC" w:rsidR="00825B1A" w:rsidRDefault="00761262" w:rsidP="00CF6EB6">
      <w:r>
        <w:t xml:space="preserve">State University of New York </w:t>
      </w:r>
    </w:p>
    <w:p w14:paraId="0A171AD3" w14:textId="7B6B186B" w:rsidR="00761262" w:rsidRDefault="00761262" w:rsidP="00CF6EB6">
      <w:r>
        <w:t>353 Broadway</w:t>
      </w:r>
    </w:p>
    <w:p w14:paraId="58D6866C" w14:textId="2D162854" w:rsidR="00B854F6" w:rsidRDefault="00825B1A" w:rsidP="00CF6EB6">
      <w:r>
        <w:t>Albany, NY 12223</w:t>
      </w:r>
    </w:p>
    <w:p w14:paraId="4615DDC1" w14:textId="0719EDF4" w:rsidR="00761262" w:rsidRDefault="006F4073" w:rsidP="00CF6EB6">
      <w:hyperlink r:id="rId10" w:history="1">
        <w:r w:rsidR="00761262" w:rsidRPr="001D66C6">
          <w:rPr>
            <w:rStyle w:val="Hyperlink"/>
          </w:rPr>
          <w:t>general.counsel@suny.edu</w:t>
        </w:r>
      </w:hyperlink>
    </w:p>
    <w:p w14:paraId="013057B9" w14:textId="77777777" w:rsidR="00761262" w:rsidRDefault="00761262" w:rsidP="00CF6EB6"/>
    <w:p w14:paraId="38EFCFCD" w14:textId="77777777" w:rsidR="00B854F6" w:rsidRPr="00CF6EB6" w:rsidRDefault="00B854F6" w:rsidP="00CF6EB6"/>
    <w:p w14:paraId="0059963B" w14:textId="1BD8DFD7" w:rsidR="001745A5" w:rsidRDefault="00CF6EB6" w:rsidP="00761262">
      <w:pPr>
        <w:ind w:left="1440" w:hanging="720"/>
      </w:pPr>
      <w:r w:rsidRPr="00CF6EB6">
        <w:t xml:space="preserve">Re:      </w:t>
      </w:r>
      <w:r w:rsidR="001745A5" w:rsidRPr="00CF6EB6">
        <w:tab/>
      </w:r>
      <w:r w:rsidR="00761262">
        <w:rPr>
          <w:i/>
        </w:rPr>
        <w:t>[Administrative Claim Details, including caption name and index number]</w:t>
      </w:r>
      <w:r w:rsidR="001745A5">
        <w:t xml:space="preserve"> </w:t>
      </w:r>
    </w:p>
    <w:p w14:paraId="07E4F7E8" w14:textId="6A0FF22D" w:rsidR="001745A5" w:rsidRDefault="001745A5" w:rsidP="001745A5">
      <w:r>
        <w:tab/>
      </w:r>
      <w:r>
        <w:tab/>
      </w:r>
    </w:p>
    <w:p w14:paraId="42EB09E2" w14:textId="77777777" w:rsidR="00CF6EB6" w:rsidRPr="00CF6EB6" w:rsidRDefault="00CF6EB6" w:rsidP="00CF6EB6"/>
    <w:p w14:paraId="4DE709FA" w14:textId="0C37DD09" w:rsidR="00CF6EB6" w:rsidRPr="00CF6EB6" w:rsidRDefault="00B854F6" w:rsidP="004B121C">
      <w:pPr>
        <w:pStyle w:val="NoSpacing"/>
        <w:jc w:val="both"/>
      </w:pPr>
      <w:r>
        <w:t>Dear M</w:t>
      </w:r>
      <w:r w:rsidR="00763BA1">
        <w:t>r</w:t>
      </w:r>
      <w:r>
        <w:t xml:space="preserve">. </w:t>
      </w:r>
      <w:r w:rsidR="00761262">
        <w:t>Longani</w:t>
      </w:r>
      <w:r w:rsidR="00CF6EB6" w:rsidRPr="00CF6EB6">
        <w:t>:</w:t>
      </w:r>
    </w:p>
    <w:p w14:paraId="3376A4B9" w14:textId="77777777" w:rsidR="000172C1" w:rsidRDefault="000172C1" w:rsidP="004B121C">
      <w:pPr>
        <w:pStyle w:val="NoSpacing"/>
        <w:jc w:val="both"/>
      </w:pPr>
    </w:p>
    <w:p w14:paraId="2064F55E" w14:textId="3A3D9B01" w:rsidR="00761262" w:rsidRDefault="6C233A51" w:rsidP="004B121C">
      <w:pPr>
        <w:pStyle w:val="NoSpacing"/>
        <w:jc w:val="both"/>
      </w:pPr>
      <w:r>
        <w:t xml:space="preserve">I am named </w:t>
      </w:r>
      <w:r w:rsidR="00761262">
        <w:t xml:space="preserve">individually in the above administrative </w:t>
      </w:r>
      <w:r w:rsidR="002815AD">
        <w:t>complaint</w:t>
      </w:r>
      <w:r>
        <w:t xml:space="preserve">, which was filed in </w:t>
      </w:r>
      <w:r w:rsidR="00761262">
        <w:t>[ADMINISTRATIVE ENTI</w:t>
      </w:r>
      <w:r w:rsidR="089A99FF">
        <w:t>T</w:t>
      </w:r>
      <w:r w:rsidR="00761262">
        <w:t>Y]</w:t>
      </w:r>
      <w:r>
        <w:t xml:space="preserve"> on </w:t>
      </w:r>
      <w:r w:rsidR="00761262">
        <w:t>[DATE]</w:t>
      </w:r>
      <w:r>
        <w:t xml:space="preserve">. The </w:t>
      </w:r>
      <w:r w:rsidR="005E40A7">
        <w:t>proceeding</w:t>
      </w:r>
      <w:r>
        <w:t xml:space="preserve"> relates to alleged acts and/or omissions that purportedly occurred while I was acting within the scope of my public employment</w:t>
      </w:r>
      <w:r w:rsidR="005E40A7">
        <w:t xml:space="preserve"> or duties</w:t>
      </w:r>
      <w:r>
        <w:t xml:space="preserve">. Therefore, I respectfully </w:t>
      </w:r>
      <w:r w:rsidR="5529DB2F">
        <w:t>request that</w:t>
      </w:r>
      <w:r w:rsidR="49A8D92C">
        <w:t xml:space="preserve"> the SUNY Office of General Counsel </w:t>
      </w:r>
      <w:r w:rsidR="5CAD3C97">
        <w:t xml:space="preserve">represent me in this matter </w:t>
      </w:r>
      <w:r>
        <w:t xml:space="preserve">pursuant to the provisions of </w:t>
      </w:r>
      <w:r w:rsidR="006F4073">
        <w:t>SUNY procedure</w:t>
      </w:r>
      <w:r>
        <w:t>.</w:t>
      </w:r>
      <w:r w:rsidR="00761262">
        <w:t xml:space="preserve"> </w:t>
      </w:r>
      <w:r w:rsidR="4E394E7A">
        <w:t xml:space="preserve">I understand that while I have </w:t>
      </w:r>
      <w:r w:rsidR="009005B4">
        <w:t>the</w:t>
      </w:r>
      <w:r w:rsidR="4E394E7A">
        <w:t xml:space="preserve"> option of retaining a private attorney at my own expense </w:t>
      </w:r>
      <w:r w:rsidR="6BB72E03">
        <w:t>in this matter at any time</w:t>
      </w:r>
      <w:r w:rsidR="4E394E7A">
        <w:t xml:space="preserve">, I choose to not do so </w:t>
      </w:r>
      <w:r w:rsidR="759E2D53">
        <w:t>now</w:t>
      </w:r>
      <w:r w:rsidR="4E394E7A">
        <w:t>.</w:t>
      </w:r>
      <w:r w:rsidR="00761262">
        <w:t xml:space="preserve"> </w:t>
      </w:r>
    </w:p>
    <w:p w14:paraId="30E3CD69" w14:textId="77777777" w:rsidR="00761262" w:rsidRDefault="00761262" w:rsidP="004B121C">
      <w:pPr>
        <w:pStyle w:val="NoSpacing"/>
        <w:jc w:val="both"/>
      </w:pPr>
    </w:p>
    <w:p w14:paraId="59A028A8" w14:textId="15FC9301" w:rsidR="00E6147D" w:rsidRPr="00CF6EB6" w:rsidRDefault="00761262" w:rsidP="004B121C">
      <w:pPr>
        <w:pStyle w:val="NoSpacing"/>
        <w:jc w:val="both"/>
      </w:pPr>
      <w:r>
        <w:t>If you need any additional information to determine whether representation is warranted pursuant to S</w:t>
      </w:r>
      <w:r w:rsidR="000E6855">
        <w:t>U</w:t>
      </w:r>
      <w:r>
        <w:t xml:space="preserve">NY </w:t>
      </w:r>
      <w:r w:rsidR="006F4073">
        <w:t>p</w:t>
      </w:r>
      <w:r>
        <w:t xml:space="preserve">rocedure, please contact me at [preferred method of contact.] I further understand that, pursuant to SUNY </w:t>
      </w:r>
      <w:r w:rsidR="006F4073">
        <w:t>procedure</w:t>
      </w:r>
      <w:r>
        <w:t xml:space="preserve">, this requested representation will not take effect until </w:t>
      </w:r>
      <w:r w:rsidR="009005B4">
        <w:t xml:space="preserve">it is </w:t>
      </w:r>
      <w:r>
        <w:t xml:space="preserve">approved by the SUNY Office of General Counsel and </w:t>
      </w:r>
      <w:r w:rsidR="009005B4">
        <w:t>a representation agreement is executed.</w:t>
      </w:r>
    </w:p>
    <w:p w14:paraId="704495D6" w14:textId="77777777" w:rsidR="00CF6EB6" w:rsidRPr="00CF6EB6" w:rsidRDefault="00CF6EB6" w:rsidP="00CF6EB6">
      <w:pPr>
        <w:ind w:firstLine="720"/>
      </w:pPr>
    </w:p>
    <w:p w14:paraId="123526A9" w14:textId="2166FA34" w:rsidR="00CF6EB6" w:rsidRPr="00CF6EB6" w:rsidRDefault="00CF6EB6" w:rsidP="004B121C">
      <w:r w:rsidRPr="00CF6EB6">
        <w:t>Thank you</w:t>
      </w:r>
      <w:r w:rsidR="004B121C">
        <w:t xml:space="preserve"> in advance </w:t>
      </w:r>
      <w:r w:rsidR="00321D5F">
        <w:t>for your consideration of this request</w:t>
      </w:r>
      <w:r w:rsidR="00FF5005">
        <w:t>.</w:t>
      </w:r>
      <w:r w:rsidR="00321D5F">
        <w:t xml:space="preserve"> </w:t>
      </w:r>
      <w:r w:rsidR="009005B4">
        <w:br/>
      </w:r>
    </w:p>
    <w:p w14:paraId="210971AC" w14:textId="37CEE02D" w:rsidR="4E394E7A" w:rsidRDefault="4E394E7A" w:rsidP="009005B4"/>
    <w:p w14:paraId="7FAB40AE" w14:textId="77777777" w:rsidR="00CF6EB6" w:rsidRPr="00CF6EB6" w:rsidRDefault="4E394E7A" w:rsidP="4E394E7A">
      <w:pPr>
        <w:ind w:left="4320" w:firstLine="720"/>
      </w:pPr>
      <w:r>
        <w:t>Sincerely,</w:t>
      </w:r>
    </w:p>
    <w:p w14:paraId="7F59C96D" w14:textId="261BFDF7" w:rsidR="4E394E7A" w:rsidRDefault="4E394E7A" w:rsidP="4E394E7A"/>
    <w:p w14:paraId="1AEABFD4" w14:textId="3ACDEC5A" w:rsidR="009005B4" w:rsidRDefault="009005B4" w:rsidP="4E394E7A"/>
    <w:p w14:paraId="08F1055A" w14:textId="77777777" w:rsidR="009005B4" w:rsidRDefault="009005B4" w:rsidP="4E394E7A"/>
    <w:p w14:paraId="01A2B1A2" w14:textId="77777777" w:rsidR="00FF5005" w:rsidRPr="00CF6EB6" w:rsidRDefault="00FF5005" w:rsidP="009C073E"/>
    <w:p w14:paraId="22C23CE1" w14:textId="0CD9FEC7" w:rsidR="00206F1F" w:rsidRDefault="00761262" w:rsidP="10635B00">
      <w:pPr>
        <w:ind w:left="4320" w:firstLine="720"/>
      </w:pPr>
      <w:r>
        <w:t>[Employee Name]</w:t>
      </w:r>
    </w:p>
    <w:p w14:paraId="3D7612C8" w14:textId="70A1A2E8" w:rsidR="009005B4" w:rsidRPr="00367D09" w:rsidRDefault="009005B4" w:rsidP="009005B4">
      <w:pPr>
        <w:pStyle w:val="NoSpacing"/>
        <w:ind w:left="4320" w:firstLine="720"/>
      </w:pPr>
      <w:r w:rsidRPr="00367D09">
        <w:t>Home address:  _______________</w:t>
      </w:r>
    </w:p>
    <w:p w14:paraId="75BB64CF" w14:textId="1D1A529C" w:rsidR="009005B4" w:rsidRPr="00367D09" w:rsidRDefault="009005B4" w:rsidP="009005B4">
      <w:pPr>
        <w:pStyle w:val="NoSpacing"/>
        <w:ind w:left="4320" w:firstLine="720"/>
      </w:pPr>
      <w:r w:rsidRPr="00367D09">
        <w:t>Work email</w:t>
      </w:r>
      <w:r>
        <w:t>:</w:t>
      </w:r>
      <w:proofErr w:type="gramStart"/>
      <w:r>
        <w:tab/>
        <w:t xml:space="preserve">  </w:t>
      </w:r>
      <w:r w:rsidRPr="00367D09">
        <w:t>_</w:t>
      </w:r>
      <w:proofErr w:type="gramEnd"/>
      <w:r w:rsidRPr="00367D09">
        <w:t>_____________</w:t>
      </w:r>
    </w:p>
    <w:p w14:paraId="31175774" w14:textId="77777777" w:rsidR="009005B4" w:rsidRPr="00367D09" w:rsidRDefault="009005B4" w:rsidP="009005B4">
      <w:pPr>
        <w:pStyle w:val="NoSpacing"/>
        <w:ind w:left="4320" w:firstLine="720"/>
      </w:pPr>
      <w:r w:rsidRPr="00367D09">
        <w:t xml:space="preserve">Personal </w:t>
      </w:r>
      <w:proofErr w:type="gramStart"/>
      <w:r w:rsidRPr="00367D09">
        <w:t>email:_</w:t>
      </w:r>
      <w:proofErr w:type="gramEnd"/>
      <w:r w:rsidRPr="00367D09">
        <w:t>_______________</w:t>
      </w:r>
    </w:p>
    <w:p w14:paraId="6782D986" w14:textId="77777777" w:rsidR="009005B4" w:rsidRPr="00367D09" w:rsidRDefault="009005B4" w:rsidP="009005B4">
      <w:pPr>
        <w:pStyle w:val="NoSpacing"/>
        <w:ind w:left="4320" w:firstLine="720"/>
      </w:pPr>
      <w:r w:rsidRPr="00367D09">
        <w:t xml:space="preserve">Work </w:t>
      </w:r>
      <w:proofErr w:type="gramStart"/>
      <w:r w:rsidRPr="00367D09">
        <w:t>telephone:_</w:t>
      </w:r>
      <w:proofErr w:type="gramEnd"/>
      <w:r w:rsidRPr="00367D09">
        <w:t>______________</w:t>
      </w:r>
    </w:p>
    <w:p w14:paraId="21DFE876" w14:textId="403ECDB5" w:rsidR="009005B4" w:rsidRPr="00367D09" w:rsidRDefault="009005B4" w:rsidP="009005B4">
      <w:pPr>
        <w:pStyle w:val="NoSpacing"/>
        <w:ind w:left="4320" w:firstLine="720"/>
      </w:pPr>
      <w:r w:rsidRPr="00367D09">
        <w:t xml:space="preserve">Personal cell </w:t>
      </w:r>
      <w:proofErr w:type="gramStart"/>
      <w:r w:rsidRPr="00367D09">
        <w:t>phone:_</w:t>
      </w:r>
      <w:proofErr w:type="gramEnd"/>
      <w:r w:rsidRPr="00367D09">
        <w:t>___________</w:t>
      </w:r>
    </w:p>
    <w:p w14:paraId="02587DB5" w14:textId="47D17C97" w:rsidR="009005B4" w:rsidRDefault="009005B4" w:rsidP="4E394E7A"/>
    <w:p w14:paraId="7BA1B70F" w14:textId="50059CAD" w:rsidR="00321D5F" w:rsidRPr="00CF6EB6" w:rsidRDefault="00321D5F" w:rsidP="4E394E7A">
      <w:r>
        <w:t xml:space="preserve">cc: </w:t>
      </w:r>
      <w:r w:rsidR="00753A88">
        <w:tab/>
      </w:r>
      <w:r w:rsidR="00761262">
        <w:t>[Attorney Contact]</w:t>
      </w:r>
      <w:r>
        <w:t>, SUNY Office of General Counsel</w:t>
      </w:r>
    </w:p>
    <w:sectPr w:rsidR="00321D5F" w:rsidRPr="00CF6EB6" w:rsidSect="009005B4">
      <w:pgSz w:w="12240" w:h="15840"/>
      <w:pgMar w:top="1530" w:right="1800" w:bottom="81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F3A23" w14:textId="77777777" w:rsidR="00A62B5D" w:rsidRDefault="00A62B5D" w:rsidP="00641E67">
      <w:r>
        <w:separator/>
      </w:r>
    </w:p>
  </w:endnote>
  <w:endnote w:type="continuationSeparator" w:id="0">
    <w:p w14:paraId="5FAD1D03" w14:textId="77777777" w:rsidR="00A62B5D" w:rsidRDefault="00A62B5D" w:rsidP="0064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F0262" w14:textId="77777777" w:rsidR="00A62B5D" w:rsidRDefault="00A62B5D" w:rsidP="00641E67">
      <w:r>
        <w:separator/>
      </w:r>
    </w:p>
  </w:footnote>
  <w:footnote w:type="continuationSeparator" w:id="0">
    <w:p w14:paraId="5F9B15B5" w14:textId="77777777" w:rsidR="00A62B5D" w:rsidRDefault="00A62B5D" w:rsidP="00641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5B"/>
    <w:rsid w:val="000172C1"/>
    <w:rsid w:val="00043ADB"/>
    <w:rsid w:val="00047CD4"/>
    <w:rsid w:val="000B12AB"/>
    <w:rsid w:val="000B2C1D"/>
    <w:rsid w:val="000C5128"/>
    <w:rsid w:val="000D2586"/>
    <w:rsid w:val="000E5EBB"/>
    <w:rsid w:val="000E6855"/>
    <w:rsid w:val="000F3EEB"/>
    <w:rsid w:val="001026CC"/>
    <w:rsid w:val="001107D3"/>
    <w:rsid w:val="00120BD6"/>
    <w:rsid w:val="0012497B"/>
    <w:rsid w:val="001745A5"/>
    <w:rsid w:val="0019128C"/>
    <w:rsid w:val="00195819"/>
    <w:rsid w:val="00195E7B"/>
    <w:rsid w:val="00196FA7"/>
    <w:rsid w:val="001B37ED"/>
    <w:rsid w:val="001C4EEA"/>
    <w:rsid w:val="001D6B47"/>
    <w:rsid w:val="001F0449"/>
    <w:rsid w:val="00204B4C"/>
    <w:rsid w:val="00206F1F"/>
    <w:rsid w:val="00215C60"/>
    <w:rsid w:val="00223FFA"/>
    <w:rsid w:val="00232940"/>
    <w:rsid w:val="00232F69"/>
    <w:rsid w:val="00235D69"/>
    <w:rsid w:val="00242329"/>
    <w:rsid w:val="00273FF3"/>
    <w:rsid w:val="002815AD"/>
    <w:rsid w:val="00285277"/>
    <w:rsid w:val="002D6E8A"/>
    <w:rsid w:val="002E0428"/>
    <w:rsid w:val="00302CE7"/>
    <w:rsid w:val="00317242"/>
    <w:rsid w:val="00320663"/>
    <w:rsid w:val="00321D5F"/>
    <w:rsid w:val="0032616C"/>
    <w:rsid w:val="00346759"/>
    <w:rsid w:val="003845AF"/>
    <w:rsid w:val="00393A10"/>
    <w:rsid w:val="003A5879"/>
    <w:rsid w:val="003B1CB6"/>
    <w:rsid w:val="003E264F"/>
    <w:rsid w:val="004264D9"/>
    <w:rsid w:val="00487EB8"/>
    <w:rsid w:val="004B121C"/>
    <w:rsid w:val="004E3113"/>
    <w:rsid w:val="00527DAB"/>
    <w:rsid w:val="00573453"/>
    <w:rsid w:val="005A645D"/>
    <w:rsid w:val="005E40A7"/>
    <w:rsid w:val="0061022C"/>
    <w:rsid w:val="00623ADE"/>
    <w:rsid w:val="00641E67"/>
    <w:rsid w:val="00644995"/>
    <w:rsid w:val="00672272"/>
    <w:rsid w:val="006D655B"/>
    <w:rsid w:val="006E3844"/>
    <w:rsid w:val="006F33A1"/>
    <w:rsid w:val="006F4073"/>
    <w:rsid w:val="007020C1"/>
    <w:rsid w:val="00735DD2"/>
    <w:rsid w:val="007427FB"/>
    <w:rsid w:val="00753A88"/>
    <w:rsid w:val="00761262"/>
    <w:rsid w:val="00763BA1"/>
    <w:rsid w:val="00763CDE"/>
    <w:rsid w:val="00773A76"/>
    <w:rsid w:val="007D2CB9"/>
    <w:rsid w:val="007F054A"/>
    <w:rsid w:val="00817A1F"/>
    <w:rsid w:val="00823448"/>
    <w:rsid w:val="00825B1A"/>
    <w:rsid w:val="00826751"/>
    <w:rsid w:val="00830B38"/>
    <w:rsid w:val="00837CD9"/>
    <w:rsid w:val="0086377D"/>
    <w:rsid w:val="008A710F"/>
    <w:rsid w:val="008B09DF"/>
    <w:rsid w:val="008B0EA4"/>
    <w:rsid w:val="008B0F60"/>
    <w:rsid w:val="008E3990"/>
    <w:rsid w:val="008F2E0B"/>
    <w:rsid w:val="009005B4"/>
    <w:rsid w:val="0091652F"/>
    <w:rsid w:val="00965310"/>
    <w:rsid w:val="009A4D13"/>
    <w:rsid w:val="009C073E"/>
    <w:rsid w:val="009D47F8"/>
    <w:rsid w:val="009E0842"/>
    <w:rsid w:val="009E3112"/>
    <w:rsid w:val="009E5032"/>
    <w:rsid w:val="00A05FFF"/>
    <w:rsid w:val="00A10516"/>
    <w:rsid w:val="00A15B90"/>
    <w:rsid w:val="00A446AC"/>
    <w:rsid w:val="00A62B5D"/>
    <w:rsid w:val="00A6665A"/>
    <w:rsid w:val="00AA35CA"/>
    <w:rsid w:val="00AB732C"/>
    <w:rsid w:val="00B05043"/>
    <w:rsid w:val="00B21F7B"/>
    <w:rsid w:val="00B22A02"/>
    <w:rsid w:val="00B352E5"/>
    <w:rsid w:val="00B70EAE"/>
    <w:rsid w:val="00B854F6"/>
    <w:rsid w:val="00C26C0B"/>
    <w:rsid w:val="00C96DB3"/>
    <w:rsid w:val="00CA29F4"/>
    <w:rsid w:val="00CF1032"/>
    <w:rsid w:val="00CF6EB6"/>
    <w:rsid w:val="00D363AA"/>
    <w:rsid w:val="00D55EEB"/>
    <w:rsid w:val="00D93A68"/>
    <w:rsid w:val="00E12281"/>
    <w:rsid w:val="00E31399"/>
    <w:rsid w:val="00E6147D"/>
    <w:rsid w:val="00E630C8"/>
    <w:rsid w:val="00E67F87"/>
    <w:rsid w:val="00F23ACC"/>
    <w:rsid w:val="00F54C17"/>
    <w:rsid w:val="00F65981"/>
    <w:rsid w:val="00F7008D"/>
    <w:rsid w:val="00FF3872"/>
    <w:rsid w:val="00FF5005"/>
    <w:rsid w:val="089A99FF"/>
    <w:rsid w:val="0BACCFF6"/>
    <w:rsid w:val="10635B00"/>
    <w:rsid w:val="457B76A1"/>
    <w:rsid w:val="49A8D92C"/>
    <w:rsid w:val="4E394E7A"/>
    <w:rsid w:val="5529DB2F"/>
    <w:rsid w:val="58617BF1"/>
    <w:rsid w:val="5CAD3C97"/>
    <w:rsid w:val="612189D3"/>
    <w:rsid w:val="6BB72E03"/>
    <w:rsid w:val="6C233A51"/>
    <w:rsid w:val="759E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252E6"/>
  <w15:docId w15:val="{59949A4C-9948-49EF-8816-1B5490B1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842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8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D47F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D47F8"/>
  </w:style>
  <w:style w:type="paragraph" w:styleId="Footer">
    <w:name w:val="footer"/>
    <w:basedOn w:val="Normal"/>
    <w:link w:val="FooterChar"/>
    <w:uiPriority w:val="99"/>
    <w:semiHidden/>
    <w:unhideWhenUsed/>
    <w:rsid w:val="009D47F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D47F8"/>
  </w:style>
  <w:style w:type="character" w:styleId="Hyperlink">
    <w:name w:val="Hyperlink"/>
    <w:basedOn w:val="DefaultParagraphFont"/>
    <w:uiPriority w:val="99"/>
    <w:unhideWhenUsed/>
    <w:rsid w:val="009D47F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02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21D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D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D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D5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612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3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general.counsel@suny.ed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aulknme\Local%20Settings\Temporary%20Internet%20Files\Content.Outlook\FPJOO4AU\Bob_Letterhead_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1BB7FFD7DD064992A2A9E7DBD313B2" ma:contentTypeVersion="16" ma:contentTypeDescription="Create a new document." ma:contentTypeScope="" ma:versionID="97704466e6c454df683d1ab19c112df7">
  <xsd:schema xmlns:xsd="http://www.w3.org/2001/XMLSchema" xmlns:xs="http://www.w3.org/2001/XMLSchema" xmlns:p="http://schemas.microsoft.com/office/2006/metadata/properties" xmlns:ns1="http://schemas.microsoft.com/sharepoint/v3" xmlns:ns3="388799bc-1856-4445-8c81-5bcb4640eef6" xmlns:ns4="e5160380-1e5c-4b00-87e6-c05df0b90c43" targetNamespace="http://schemas.microsoft.com/office/2006/metadata/properties" ma:root="true" ma:fieldsID="91de5ae36a24b19473d452a52b29f4e4" ns1:_="" ns3:_="" ns4:_="">
    <xsd:import namespace="http://schemas.microsoft.com/sharepoint/v3"/>
    <xsd:import namespace="388799bc-1856-4445-8c81-5bcb4640eef6"/>
    <xsd:import namespace="e5160380-1e5c-4b00-87e6-c05df0b90c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799bc-1856-4445-8c81-5bcb4640e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0380-1e5c-4b00-87e6-c05df0b9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B4CE4-629C-49B8-B7AA-285594091E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F61D81-58CE-408B-8BB2-AFA6C2FAA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A60EA-2CF5-4888-987B-29AA208D3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8799bc-1856-4445-8c81-5bcb4640eef6"/>
    <ds:schemaRef ds:uri="e5160380-1e5c-4b00-87e6-c05df0b9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B714F9-DD75-4A2F-926C-CF107F68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Bob_Letterhead_2.dotx</Template>
  <TotalTime>3</TotalTime>
  <Pages>1</Pages>
  <Words>249</Words>
  <Characters>1425</Characters>
  <Application>Microsoft Office Word</Application>
  <DocSecurity>0</DocSecurity>
  <Lines>11</Lines>
  <Paragraphs>3</Paragraphs>
  <ScaleCrop>false</ScaleCrop>
  <Company>State University of New York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Haney</dc:creator>
  <cp:lastModifiedBy>Palumbo Schrantz, Cara</cp:lastModifiedBy>
  <cp:revision>9</cp:revision>
  <cp:lastPrinted>2011-08-26T15:17:00Z</cp:lastPrinted>
  <dcterms:created xsi:type="dcterms:W3CDTF">2023-03-18T01:26:00Z</dcterms:created>
  <dcterms:modified xsi:type="dcterms:W3CDTF">2023-03-22T21:30:00Z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0x010100D71BB7FFD7DD064992A2A9E7DBD313B2</vt:lpwstr>
  </property>
</Properties>
</file>