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95FD5" w14:textId="5272418F" w:rsidR="00097C68" w:rsidRPr="00845507" w:rsidRDefault="00A337EF" w:rsidP="00A337EF">
      <w:pPr>
        <w:spacing w:line="276" w:lineRule="auto"/>
        <w:jc w:val="center"/>
        <w:rPr>
          <w:rFonts w:ascii="Arial" w:eastAsia="Times New Roman" w:hAnsi="Arial" w:cs="Arial"/>
          <w:b/>
          <w:bCs/>
          <w:color w:val="00206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6" behindDoc="1" locked="1" layoutInCell="1" allowOverlap="0" wp14:anchorId="395BAAEA" wp14:editId="07777777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790688" cy="548889"/>
            <wp:effectExtent l="0" t="0" r="1270" b="381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head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688" cy="54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28E">
        <w:rPr>
          <w:rFonts w:ascii="Arial" w:eastAsia="Times New Roman" w:hAnsi="Arial" w:cs="Arial"/>
          <w:b/>
          <w:bCs/>
          <w:color w:val="002060"/>
          <w:sz w:val="28"/>
          <w:szCs w:val="28"/>
        </w:rPr>
        <w:t xml:space="preserve">Model Witness Participation Agreement </w:t>
      </w:r>
      <w:r w:rsidR="35D6D726" w:rsidRPr="00845507">
        <w:rPr>
          <w:rFonts w:ascii="Arial" w:eastAsia="Times New Roman" w:hAnsi="Arial" w:cs="Arial"/>
          <w:b/>
          <w:bCs/>
          <w:color w:val="002060"/>
          <w:sz w:val="28"/>
          <w:szCs w:val="28"/>
        </w:rPr>
        <w:t>in Light of Social Distancing Restrictions</w:t>
      </w:r>
      <w:r w:rsidR="00097C68" w:rsidRPr="00845507">
        <w:rPr>
          <w:rStyle w:val="FootnoteReference"/>
          <w:rFonts w:ascii="Arial" w:eastAsia="Times New Roman" w:hAnsi="Arial" w:cs="Arial"/>
          <w:b/>
          <w:bCs/>
          <w:color w:val="002060"/>
          <w:sz w:val="28"/>
          <w:szCs w:val="28"/>
        </w:rPr>
        <w:footnoteReference w:id="2"/>
      </w:r>
    </w:p>
    <w:p w14:paraId="291EDBA5" w14:textId="77777777" w:rsidR="008A026D" w:rsidRDefault="008A026D" w:rsidP="00097C68">
      <w:pPr>
        <w:jc w:val="center"/>
        <w:rPr>
          <w:rFonts w:ascii="Arial" w:eastAsia="Times New Roman" w:hAnsi="Arial" w:cs="Arial"/>
          <w:b/>
          <w:bCs/>
          <w:color w:val="6D6D6D" w:themeColor="background2" w:themeShade="80"/>
          <w:sz w:val="24"/>
          <w:szCs w:val="24"/>
        </w:rPr>
      </w:pPr>
      <w:r>
        <w:rPr>
          <w:noProof/>
        </w:rPr>
        <w:drawing>
          <wp:inline distT="0" distB="0" distL="0" distR="0" wp14:anchorId="3301FE82" wp14:editId="1B0D98DD">
            <wp:extent cx="1206125" cy="952500"/>
            <wp:effectExtent l="0" t="0" r="0" b="0"/>
            <wp:docPr id="16286127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FF01" w14:textId="56A3556F" w:rsidR="00097C68" w:rsidRPr="00C578E1" w:rsidRDefault="0004128E" w:rsidP="00097C68">
      <w:pPr>
        <w:jc w:val="center"/>
        <w:rPr>
          <w:rFonts w:ascii="Arial" w:eastAsia="Times New Roman" w:hAnsi="Arial" w:cs="Arial"/>
          <w:b/>
          <w:bCs/>
          <w:color w:val="6D6D6D" w:themeColor="background2" w:themeShade="8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6D6D6D" w:themeColor="background2" w:themeShade="80"/>
          <w:sz w:val="24"/>
          <w:szCs w:val="24"/>
        </w:rPr>
        <w:t xml:space="preserve">April </w:t>
      </w:r>
      <w:r w:rsidR="007F295C">
        <w:rPr>
          <w:rFonts w:ascii="Arial" w:eastAsia="Times New Roman" w:hAnsi="Arial" w:cs="Arial"/>
          <w:b/>
          <w:bCs/>
          <w:color w:val="6D6D6D" w:themeColor="background2" w:themeShade="80"/>
          <w:sz w:val="24"/>
          <w:szCs w:val="24"/>
        </w:rPr>
        <w:t>8</w:t>
      </w:r>
      <w:bookmarkStart w:id="0" w:name="_GoBack"/>
      <w:bookmarkEnd w:id="0"/>
      <w:r w:rsidR="00097C68" w:rsidRPr="146D79F6">
        <w:rPr>
          <w:rFonts w:ascii="Arial" w:eastAsia="Times New Roman" w:hAnsi="Arial" w:cs="Arial"/>
          <w:b/>
          <w:bCs/>
          <w:color w:val="6D6D6D" w:themeColor="background2" w:themeShade="80"/>
          <w:sz w:val="24"/>
          <w:szCs w:val="24"/>
        </w:rPr>
        <w:t>, 2020</w:t>
      </w:r>
    </w:p>
    <w:p w14:paraId="672A6659" w14:textId="2B10F116" w:rsidR="00BB5E0D" w:rsidRDefault="00BB5E0D" w:rsidP="00097C68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BB5E0D" w:rsidSect="0061226B">
          <w:headerReference w:type="default" r:id="rId13"/>
          <w:footerReference w:type="default" r:id="rId14"/>
          <w:pgSz w:w="12240" w:h="15840"/>
          <w:pgMar w:top="1440" w:right="2160" w:bottom="1440" w:left="2160" w:header="720" w:footer="720" w:gutter="0"/>
          <w:cols w:space="720"/>
          <w:docGrid w:linePitch="360"/>
        </w:sectPr>
      </w:pPr>
    </w:p>
    <w:p w14:paraId="3E57459A" w14:textId="65CC5E52" w:rsidR="00BB5E0D" w:rsidRDefault="00C578E1" w:rsidP="00097C68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BB5E0D" w:rsidSect="00BB5E0D">
          <w:headerReference w:type="default" r:id="rId15"/>
          <w:footerReference w:type="default" r:id="rId16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2BF7D441" wp14:editId="2C554D49">
                <wp:simplePos x="0" y="0"/>
                <wp:positionH relativeFrom="margin">
                  <wp:posOffset>-203835</wp:posOffset>
                </wp:positionH>
                <wp:positionV relativeFrom="page">
                  <wp:posOffset>3139440</wp:posOffset>
                </wp:positionV>
                <wp:extent cx="76200" cy="2562860"/>
                <wp:effectExtent l="0" t="0" r="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562860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786CE" id="Rectangle 4" o:spid="_x0000_s1026" style="position:absolute;margin-left:-16.05pt;margin-top:247.2pt;width:6pt;height:201.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" fillcolor="#369" stroked="f" strokeweight="1.25pt">
                <v:stroke endcap="round"/>
                <w10:wrap anchorx="margin" anchory="page"/>
                <w10:anchorlock/>
              </v:rect>
            </w:pict>
          </mc:Fallback>
        </mc:AlternateContent>
      </w:r>
      <w:r w:rsidRPr="0061226B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1" locked="1" layoutInCell="1" allowOverlap="1" wp14:anchorId="2EE3343C" wp14:editId="1D0B244E">
                <wp:simplePos x="0" y="0"/>
                <wp:positionH relativeFrom="page">
                  <wp:posOffset>-98425</wp:posOffset>
                </wp:positionH>
                <wp:positionV relativeFrom="page">
                  <wp:posOffset>3137535</wp:posOffset>
                </wp:positionV>
                <wp:extent cx="1266825" cy="1219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28493" w14:textId="2DEACA13" w:rsidR="006F2059" w:rsidRPr="00703EE0" w:rsidRDefault="00AE4B27" w:rsidP="00543447">
                            <w:pPr>
                              <w:spacing w:after="0"/>
                              <w:jc w:val="right"/>
                              <w:rPr>
                                <w:rFonts w:ascii="Arial" w:hAnsi="Arial"/>
                                <w:b/>
                                <w:smallCaps/>
                                <w:color w:val="33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mallCaps/>
                                <w:color w:val="336699"/>
                                <w:sz w:val="28"/>
                                <w:szCs w:val="28"/>
                              </w:rPr>
                              <w:t>what is the purpose of this agreement?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334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75pt;margin-top:247.05pt;width:99.75pt;height:9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" filled="f" stroked="f">
                <v:textbox>
                  <w:txbxContent>
                    <w:p w14:paraId="45C28493" w14:textId="2DEACA13" w:rsidR="006F2059" w:rsidRPr="00703EE0" w:rsidRDefault="00AE4B27" w:rsidP="00543447">
                      <w:pPr>
                        <w:spacing w:after="0"/>
                        <w:jc w:val="right"/>
                        <w:rPr>
                          <w:rFonts w:ascii="Arial" w:hAnsi="Arial"/>
                          <w:b/>
                          <w:smallCaps/>
                          <w:color w:val="336699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mallCaps/>
                          <w:color w:val="336699"/>
                          <w:sz w:val="28"/>
                          <w:szCs w:val="28"/>
                        </w:rPr>
                        <w:t>what is the purpose of this agreement?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84DDEA2" w14:textId="1E7A63F6" w:rsidR="0004128E" w:rsidRPr="00A05BE8" w:rsidRDefault="0004128E" w:rsidP="497B401E">
      <w:pPr>
        <w:rPr>
          <w:rFonts w:ascii="Arial Narrow" w:eastAsia="Times New Roman" w:hAnsi="Arial Narrow" w:cs="Arial"/>
          <w:sz w:val="24"/>
          <w:szCs w:val="24"/>
        </w:rPr>
      </w:pPr>
      <w:r w:rsidRPr="1BA4BDAE">
        <w:rPr>
          <w:rFonts w:ascii="Arial Narrow" w:eastAsia="Times New Roman" w:hAnsi="Arial Narrow" w:cs="Arial"/>
          <w:sz w:val="24"/>
          <w:szCs w:val="24"/>
        </w:rPr>
        <w:t>You are receiving this Agreement because you are serving as a witness in [CASE #]</w:t>
      </w:r>
    </w:p>
    <w:p w14:paraId="684C4923" w14:textId="3CF84178" w:rsidR="003B6120" w:rsidRPr="00630A6C" w:rsidRDefault="720943DE" w:rsidP="2FE1C20C">
      <w:pPr>
        <w:rPr>
          <w:rFonts w:ascii="Arial Narrow" w:eastAsia="Times New Roman" w:hAnsi="Arial Narrow" w:cs="Arial"/>
          <w:sz w:val="24"/>
          <w:szCs w:val="24"/>
        </w:rPr>
      </w:pPr>
      <w:r w:rsidRPr="2FE1C20C">
        <w:rPr>
          <w:rFonts w:ascii="Arial Narrow" w:eastAsia="Times New Roman" w:hAnsi="Arial Narrow" w:cs="Arial"/>
          <w:sz w:val="24"/>
          <w:szCs w:val="24"/>
        </w:rPr>
        <w:t>In response to the COVID-19 outbreak, we are temporarily modifying certain policies and procedures to our student conduct and investigations process that may not be contemplated in our Code of Conduct.</w:t>
      </w:r>
    </w:p>
    <w:p w14:paraId="760D0C61" w14:textId="5017CA57" w:rsidR="003B6120" w:rsidRPr="00630A6C" w:rsidRDefault="00B21E7D" w:rsidP="00630A6C">
      <w:pPr>
        <w:rPr>
          <w:rFonts w:ascii="Arial Narrow" w:eastAsia="Times New Roman" w:hAnsi="Arial Narrow" w:cs="Arial"/>
          <w:sz w:val="24"/>
          <w:szCs w:val="24"/>
        </w:rPr>
      </w:pPr>
      <w:r w:rsidRPr="57F99DDE">
        <w:rPr>
          <w:rFonts w:ascii="Arial Narrow" w:eastAsia="Times New Roman" w:hAnsi="Arial Narrow" w:cs="Arial"/>
          <w:sz w:val="24"/>
          <w:szCs w:val="24"/>
        </w:rPr>
        <w:t xml:space="preserve">The purpose of the </w:t>
      </w:r>
      <w:r w:rsidR="0004128E">
        <w:rPr>
          <w:rFonts w:ascii="Arial Narrow" w:eastAsia="Times New Roman" w:hAnsi="Arial Narrow" w:cs="Arial"/>
          <w:sz w:val="24"/>
          <w:szCs w:val="24"/>
        </w:rPr>
        <w:t>Agreement</w:t>
      </w:r>
      <w:r w:rsidRPr="57F99DDE">
        <w:rPr>
          <w:rFonts w:ascii="Arial Narrow" w:eastAsia="Times New Roman" w:hAnsi="Arial Narrow" w:cs="Arial"/>
          <w:sz w:val="24"/>
          <w:szCs w:val="24"/>
        </w:rPr>
        <w:t xml:space="preserve"> is to allow [COLLEGE NAME] and our students the opportunity to move forward with the process </w:t>
      </w:r>
      <w:r w:rsidR="00736354">
        <w:rPr>
          <w:rFonts w:ascii="Arial Narrow" w:eastAsia="Times New Roman" w:hAnsi="Arial Narrow" w:cs="Arial"/>
          <w:sz w:val="24"/>
          <w:szCs w:val="24"/>
        </w:rPr>
        <w:t xml:space="preserve">in an efficient and safe manner </w:t>
      </w:r>
      <w:r w:rsidR="00630A6C">
        <w:rPr>
          <w:rFonts w:ascii="Arial Narrow" w:eastAsia="Times New Roman" w:hAnsi="Arial Narrow" w:cs="Arial"/>
          <w:sz w:val="24"/>
          <w:szCs w:val="24"/>
        </w:rPr>
        <w:t>by ensuring that witnesses are aware of their rights and responsibilities in light of social distancing restrictions.</w:t>
      </w:r>
      <w:r w:rsidRPr="57F99DDE">
        <w:rPr>
          <w:rFonts w:ascii="Arial Narrow" w:eastAsia="Times New Roman" w:hAnsi="Arial Narrow" w:cs="Arial"/>
          <w:sz w:val="24"/>
          <w:szCs w:val="24"/>
        </w:rPr>
        <w:t xml:space="preserve"> The institution requests a confirmation of these minor and temporary modifications to the Code of Conduct</w:t>
      </w:r>
      <w:r w:rsidR="006860BA">
        <w:rPr>
          <w:rFonts w:ascii="Arial Narrow" w:eastAsia="Times New Roman" w:hAnsi="Arial Narrow" w:cs="Arial"/>
          <w:sz w:val="24"/>
          <w:szCs w:val="24"/>
        </w:rPr>
        <w:t>, and</w:t>
      </w:r>
      <w:r w:rsidR="11617729">
        <w:rPr>
          <w:rFonts w:ascii="Arial Narrow" w:eastAsia="Times New Roman" w:hAnsi="Arial Narrow" w:cs="Arial"/>
          <w:sz w:val="24"/>
          <w:szCs w:val="24"/>
        </w:rPr>
        <w:t xml:space="preserve"> </w:t>
      </w:r>
      <w:r w:rsidRPr="57F99DDE">
        <w:rPr>
          <w:rFonts w:ascii="Arial Narrow" w:eastAsia="Times New Roman" w:hAnsi="Arial Narrow" w:cs="Arial"/>
          <w:sz w:val="24"/>
          <w:szCs w:val="24"/>
        </w:rPr>
        <w:t xml:space="preserve">will not negotiate elements of these modifications individually with </w:t>
      </w:r>
      <w:r w:rsidR="00F1282D">
        <w:rPr>
          <w:rFonts w:ascii="Arial Narrow" w:eastAsia="Times New Roman" w:hAnsi="Arial Narrow" w:cs="Arial"/>
          <w:sz w:val="24"/>
          <w:szCs w:val="24"/>
        </w:rPr>
        <w:t>witnesses</w:t>
      </w:r>
      <w:r w:rsidRPr="57F99DDE">
        <w:rPr>
          <w:rFonts w:ascii="Arial Narrow" w:eastAsia="Times New Roman" w:hAnsi="Arial Narrow" w:cs="Arial"/>
          <w:sz w:val="24"/>
          <w:szCs w:val="24"/>
        </w:rPr>
        <w:t>.</w:t>
      </w:r>
      <w:r w:rsidR="00864967" w:rsidRPr="57F99DDE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C578E1" w:rsidRPr="00543447">
        <w:rPr>
          <w:rFonts w:ascii="Arial Narrow" w:eastAsia="Times New Roman" w:hAnsi="Arial Narrow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1" locked="1" layoutInCell="1" allowOverlap="1" wp14:anchorId="63268E14" wp14:editId="237A1FCB">
                <wp:simplePos x="0" y="0"/>
                <wp:positionH relativeFrom="page">
                  <wp:posOffset>-114300</wp:posOffset>
                </wp:positionH>
                <wp:positionV relativeFrom="page">
                  <wp:posOffset>-9582150</wp:posOffset>
                </wp:positionV>
                <wp:extent cx="1247775" cy="233172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331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025B5" w14:textId="30C3E076" w:rsidR="006F2059" w:rsidRPr="00703EE0" w:rsidRDefault="00630A6C" w:rsidP="00543447">
                            <w:pPr>
                              <w:spacing w:after="0"/>
                              <w:jc w:val="right"/>
                              <w:rPr>
                                <w:rFonts w:ascii="Arial" w:hAnsi="Arial"/>
                                <w:b/>
                                <w:smallCaps/>
                                <w:color w:val="66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mallCaps/>
                                <w:color w:val="666699"/>
                                <w:sz w:val="28"/>
                                <w:szCs w:val="28"/>
                              </w:rPr>
                              <w:t>what is the purpose of this</w:t>
                            </w:r>
                            <w:r w:rsidR="006F2059" w:rsidRPr="00703EE0">
                              <w:rPr>
                                <w:rFonts w:ascii="Arial" w:hAnsi="Arial"/>
                                <w:b/>
                                <w:smallCaps/>
                                <w:color w:val="6666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  <w:color w:val="666699"/>
                                <w:sz w:val="28"/>
                                <w:szCs w:val="28"/>
                              </w:rPr>
                              <w:t>agreement</w:t>
                            </w:r>
                            <w:r w:rsidR="006F2059" w:rsidRPr="00703EE0">
                              <w:rPr>
                                <w:rFonts w:ascii="Arial" w:hAnsi="Arial"/>
                                <w:b/>
                                <w:smallCaps/>
                                <w:color w:val="666699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8E14" id="Text Box 7" o:spid="_x0000_s1027" type="#_x0000_t202" style="position:absolute;margin-left:-9pt;margin-top:-754.5pt;width:98.25pt;height:183.6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" filled="f" stroked="f">
                <v:textbox>
                  <w:txbxContent>
                    <w:p w14:paraId="531025B5" w14:textId="30C3E076" w:rsidR="006F2059" w:rsidRPr="00703EE0" w:rsidRDefault="00630A6C" w:rsidP="00543447">
                      <w:pPr>
                        <w:spacing w:after="0"/>
                        <w:jc w:val="right"/>
                        <w:rPr>
                          <w:rFonts w:ascii="Arial" w:hAnsi="Arial"/>
                          <w:b/>
                          <w:smallCaps/>
                          <w:color w:val="666699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mallCaps/>
                          <w:color w:val="666699"/>
                          <w:sz w:val="28"/>
                          <w:szCs w:val="28"/>
                        </w:rPr>
                        <w:t>what is the purpose of this</w:t>
                      </w:r>
                      <w:r w:rsidR="006F2059" w:rsidRPr="00703EE0">
                        <w:rPr>
                          <w:rFonts w:ascii="Arial" w:hAnsi="Arial"/>
                          <w:b/>
                          <w:smallCaps/>
                          <w:color w:val="66669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mallCaps/>
                          <w:color w:val="666699"/>
                          <w:sz w:val="28"/>
                          <w:szCs w:val="28"/>
                        </w:rPr>
                        <w:t>agreement</w:t>
                      </w:r>
                      <w:r w:rsidR="006F2059" w:rsidRPr="00703EE0">
                        <w:rPr>
                          <w:rFonts w:ascii="Arial" w:hAnsi="Arial"/>
                          <w:b/>
                          <w:smallCaps/>
                          <w:color w:val="666699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49E89EE" w14:textId="3CF84178" w:rsidR="003B6120" w:rsidRPr="00630A6C" w:rsidRDefault="003B6120" w:rsidP="00630A6C">
      <w:pPr>
        <w:rPr>
          <w:rFonts w:ascii="Arial Narrow" w:eastAsia="Times New Roman" w:hAnsi="Arial Narrow" w:cs="Arial"/>
          <w:sz w:val="24"/>
          <w:szCs w:val="24"/>
        </w:rPr>
        <w:sectPr w:rsidR="003B6120" w:rsidRPr="00630A6C" w:rsidSect="0061226B">
          <w:headerReference w:type="default" r:id="rId17"/>
          <w:footerReference w:type="default" r:id="rId18"/>
          <w:type w:val="continuous"/>
          <w:pgSz w:w="12240" w:h="15840"/>
          <w:pgMar w:top="1440" w:right="1440" w:bottom="1440" w:left="2160" w:header="720" w:footer="720" w:gutter="0"/>
          <w:cols w:space="0"/>
          <w:docGrid w:linePitch="360"/>
        </w:sectPr>
      </w:pPr>
    </w:p>
    <w:p w14:paraId="6A10582A" w14:textId="05838078" w:rsidR="00097C68" w:rsidRPr="003B6120" w:rsidRDefault="356B85CA" w:rsidP="00097C68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630A6C">
        <w:rPr>
          <w:rFonts w:ascii="Arial Narrow" w:eastAsia="Times New Roman" w:hAnsi="Arial Narrow" w:cs="Times New Roman"/>
          <w:sz w:val="24"/>
          <w:szCs w:val="24"/>
        </w:rPr>
        <w:t>By promoting the ability of witnesses to participate remotely, i</w:t>
      </w:r>
      <w:r w:rsidR="6E790B99" w:rsidRPr="57F99DDE">
        <w:rPr>
          <w:rFonts w:ascii="Arial Narrow" w:eastAsia="Times New Roman" w:hAnsi="Arial Narrow" w:cs="Times New Roman"/>
          <w:sz w:val="24"/>
          <w:szCs w:val="24"/>
        </w:rPr>
        <w:t xml:space="preserve">t is intended to </w:t>
      </w:r>
      <w:r w:rsidR="00097C68" w:rsidRPr="57F99DDE">
        <w:rPr>
          <w:rFonts w:ascii="Arial Narrow" w:eastAsia="Times New Roman" w:hAnsi="Arial Narrow" w:cs="Times New Roman"/>
          <w:sz w:val="24"/>
          <w:szCs w:val="24"/>
        </w:rPr>
        <w:t xml:space="preserve">help </w:t>
      </w:r>
      <w:r w:rsidR="00630A6C">
        <w:rPr>
          <w:rFonts w:ascii="Arial Narrow" w:eastAsia="Times New Roman" w:hAnsi="Arial Narrow" w:cs="Times New Roman"/>
          <w:sz w:val="24"/>
          <w:szCs w:val="24"/>
        </w:rPr>
        <w:t>all students involved in the process to</w:t>
      </w:r>
      <w:r w:rsidR="749DEA26" w:rsidRPr="57F99DDE">
        <w:rPr>
          <w:rFonts w:ascii="Arial Narrow" w:eastAsia="Times New Roman" w:hAnsi="Arial Narrow" w:cs="Times New Roman"/>
          <w:sz w:val="24"/>
          <w:szCs w:val="24"/>
        </w:rPr>
        <w:t xml:space="preserve"> avoid unnecessary delays in resolving </w:t>
      </w:r>
      <w:r w:rsidR="434D4D91" w:rsidRPr="57F99DDE">
        <w:rPr>
          <w:rFonts w:ascii="Arial Narrow" w:eastAsia="Times New Roman" w:hAnsi="Arial Narrow" w:cs="Times New Roman"/>
          <w:sz w:val="24"/>
          <w:szCs w:val="24"/>
        </w:rPr>
        <w:t xml:space="preserve">their </w:t>
      </w:r>
      <w:r w:rsidR="00630A6C">
        <w:rPr>
          <w:rFonts w:ascii="Arial Narrow" w:eastAsia="Times New Roman" w:hAnsi="Arial Narrow" w:cs="Times New Roman"/>
          <w:sz w:val="24"/>
          <w:szCs w:val="24"/>
        </w:rPr>
        <w:t>cases,</w:t>
      </w:r>
      <w:r w:rsidR="434D4D91" w:rsidRPr="57F99DDE">
        <w:rPr>
          <w:rFonts w:ascii="Arial Narrow" w:eastAsia="Times New Roman" w:hAnsi="Arial Narrow" w:cs="Times New Roman"/>
          <w:sz w:val="24"/>
          <w:szCs w:val="24"/>
        </w:rPr>
        <w:t xml:space="preserve"> which may result if proceedings are handled according to current procedures.</w:t>
      </w:r>
    </w:p>
    <w:p w14:paraId="72AE085D" w14:textId="77777777" w:rsidR="00C578E1" w:rsidRDefault="00C578E1" w:rsidP="00097C68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 Narrow" w:eastAsia="Times New Roman" w:hAnsi="Arial Narrow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50" behindDoc="0" locked="1" layoutInCell="1" allowOverlap="1" wp14:anchorId="5A44A317" wp14:editId="33850116">
                <wp:simplePos x="0" y="0"/>
                <wp:positionH relativeFrom="page">
                  <wp:align>left</wp:align>
                </wp:positionH>
                <wp:positionV relativeFrom="paragraph">
                  <wp:posOffset>207645</wp:posOffset>
                </wp:positionV>
                <wp:extent cx="1243965" cy="3451225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965" cy="3451225"/>
                          <a:chOff x="-18165" y="-128775"/>
                          <a:chExt cx="1246822" cy="2964479"/>
                        </a:xfrm>
                      </wpg:grpSpPr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-18165" y="-128775"/>
                            <a:ext cx="1144778" cy="2964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113534" w14:textId="060FF1B1" w:rsidR="006F2059" w:rsidRPr="00703EE0" w:rsidRDefault="006F2059" w:rsidP="00C578E1">
                              <w:pPr>
                                <w:spacing w:after="0"/>
                                <w:jc w:val="right"/>
                                <w:rPr>
                                  <w:rFonts w:ascii="Arial" w:hAnsi="Arial"/>
                                  <w:b/>
                                  <w:smallCaps/>
                                  <w:color w:val="FF9966"/>
                                  <w:sz w:val="28"/>
                                  <w:szCs w:val="28"/>
                                </w:rPr>
                              </w:pPr>
                              <w:r w:rsidRPr="00703EE0">
                                <w:rPr>
                                  <w:rFonts w:ascii="Arial" w:hAnsi="Arial"/>
                                  <w:b/>
                                  <w:smallCaps/>
                                  <w:color w:val="FF9966"/>
                                  <w:sz w:val="28"/>
                                  <w:szCs w:val="28"/>
                                </w:rPr>
                                <w:t xml:space="preserve">how does this </w:t>
                              </w:r>
                              <w:r w:rsidR="006E526D">
                                <w:rPr>
                                  <w:rFonts w:ascii="Arial" w:hAnsi="Arial"/>
                                  <w:b/>
                                  <w:smallCaps/>
                                  <w:color w:val="FF9966"/>
                                  <w:sz w:val="28"/>
                                  <w:szCs w:val="28"/>
                                </w:rPr>
                                <w:t>agreement impact me</w:t>
                              </w:r>
                              <w:r w:rsidRPr="00703EE0">
                                <w:rPr>
                                  <w:rFonts w:ascii="Arial" w:hAnsi="Arial"/>
                                  <w:b/>
                                  <w:smallCaps/>
                                  <w:color w:val="FF9966"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151840" y="-73252"/>
                            <a:ext cx="76817" cy="1097662"/>
                          </a:xfrm>
                          <a:prstGeom prst="rect">
                            <a:avLst/>
                          </a:prstGeom>
                          <a:solidFill>
                            <a:srgbClr val="FF99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4A317" id="Group 11" o:spid="_x0000_s1028" style="position:absolute;margin-left:0;margin-top:16.35pt;width:97.95pt;height:271.75pt;z-index:251658250;mso-position-horizontal:left;mso-position-horizontal-relative:page;mso-width-relative:margin;mso-height-relative:margin" coordorigin="-181,-1287" coordsize="12468,29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">
                <v:shape id="Text Box 9" o:spid="_x0000_s1029" type="#_x0000_t202" style="position:absolute;left:-181;top:-1287;width:11447;height:29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0113534" w14:textId="060FF1B1" w:rsidR="006F2059" w:rsidRPr="00703EE0" w:rsidRDefault="006F2059" w:rsidP="00C578E1">
                        <w:pPr>
                          <w:spacing w:after="0"/>
                          <w:jc w:val="right"/>
                          <w:rPr>
                            <w:rFonts w:ascii="Arial" w:hAnsi="Arial"/>
                            <w:b/>
                            <w:smallCaps/>
                            <w:color w:val="FF9966"/>
                            <w:sz w:val="28"/>
                            <w:szCs w:val="28"/>
                          </w:rPr>
                        </w:pPr>
                        <w:r w:rsidRPr="00703EE0">
                          <w:rPr>
                            <w:rFonts w:ascii="Arial" w:hAnsi="Arial"/>
                            <w:b/>
                            <w:smallCaps/>
                            <w:color w:val="FF9966"/>
                            <w:sz w:val="28"/>
                            <w:szCs w:val="28"/>
                          </w:rPr>
                          <w:t xml:space="preserve">how does this </w:t>
                        </w:r>
                        <w:r w:rsidR="006E526D">
                          <w:rPr>
                            <w:rFonts w:ascii="Arial" w:hAnsi="Arial"/>
                            <w:b/>
                            <w:smallCaps/>
                            <w:color w:val="FF9966"/>
                            <w:sz w:val="28"/>
                            <w:szCs w:val="28"/>
                          </w:rPr>
                          <w:t>agreement impact me</w:t>
                        </w:r>
                        <w:r w:rsidRPr="00703EE0">
                          <w:rPr>
                            <w:rFonts w:ascii="Arial" w:hAnsi="Arial"/>
                            <w:b/>
                            <w:smallCaps/>
                            <w:color w:val="FF9966"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shape>
                <v:rect id="Rectangle 10" o:spid="_x0000_s1030" style="position:absolute;left:11518;top:-732;width:768;height:109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" fillcolor="#f96" stroked="f" strokeweight="1.25pt">
                  <v:stroke endcap="round"/>
                </v:rect>
                <w10:wrap anchorx="page"/>
                <w10:anchorlock/>
              </v:group>
            </w:pict>
          </mc:Fallback>
        </mc:AlternateContent>
      </w:r>
    </w:p>
    <w:p w14:paraId="0A37501D" w14:textId="77777777" w:rsidR="00C578E1" w:rsidRDefault="00C578E1" w:rsidP="00097C68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578E1" w:rsidSect="0064573D">
          <w:headerReference w:type="default" r:id="rId19"/>
          <w:footerReference w:type="default" r:id="rId20"/>
          <w:type w:val="continuous"/>
          <w:pgSz w:w="12240" w:h="15840"/>
          <w:pgMar w:top="720" w:right="1440" w:bottom="1440" w:left="2160" w:header="720" w:footer="720" w:gutter="0"/>
          <w:cols w:space="0"/>
          <w:docGrid w:linePitch="360"/>
        </w:sectPr>
      </w:pPr>
    </w:p>
    <w:p w14:paraId="4228FF16" w14:textId="02310B4C" w:rsidR="00097C68" w:rsidRPr="00C578E1" w:rsidRDefault="00C578E1" w:rsidP="497B401E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497B401E">
        <w:rPr>
          <w:rFonts w:ascii="Arial Narrow" w:eastAsia="Times New Roman" w:hAnsi="Arial Narrow" w:cs="Times New Roman"/>
          <w:sz w:val="24"/>
          <w:szCs w:val="24"/>
        </w:rPr>
        <w:t>Al</w:t>
      </w:r>
      <w:r w:rsidR="00097C68" w:rsidRPr="497B401E">
        <w:rPr>
          <w:rFonts w:ascii="Arial Narrow" w:eastAsia="Times New Roman" w:hAnsi="Arial Narrow" w:cs="Times New Roman"/>
          <w:sz w:val="24"/>
          <w:szCs w:val="24"/>
        </w:rPr>
        <w:t xml:space="preserve">l relevant procedures in the Code of Conduct will continue to apply to </w:t>
      </w:r>
      <w:r w:rsidR="006E526D">
        <w:rPr>
          <w:rFonts w:ascii="Arial Narrow" w:eastAsia="Times New Roman" w:hAnsi="Arial Narrow" w:cs="Times New Roman"/>
          <w:sz w:val="24"/>
          <w:szCs w:val="24"/>
        </w:rPr>
        <w:t>you in your role as a witness.</w:t>
      </w:r>
      <w:r w:rsidR="00097C68" w:rsidRPr="497B401E">
        <w:rPr>
          <w:rFonts w:ascii="Arial Narrow" w:eastAsia="Times New Roman" w:hAnsi="Arial Narrow" w:cs="Times New Roman"/>
          <w:sz w:val="24"/>
          <w:szCs w:val="24"/>
        </w:rPr>
        <w:t xml:space="preserve"> The only changes you agree to through this </w:t>
      </w:r>
      <w:r w:rsidR="006E526D">
        <w:rPr>
          <w:rFonts w:ascii="Arial Narrow" w:eastAsia="Times New Roman" w:hAnsi="Arial Narrow" w:cs="Times New Roman"/>
          <w:sz w:val="24"/>
          <w:szCs w:val="24"/>
        </w:rPr>
        <w:t>Participation Agreement</w:t>
      </w:r>
      <w:r w:rsidR="00097C68" w:rsidRPr="497B401E">
        <w:rPr>
          <w:rFonts w:ascii="Arial Narrow" w:eastAsia="Times New Roman" w:hAnsi="Arial Narrow" w:cs="Times New Roman"/>
          <w:sz w:val="24"/>
          <w:szCs w:val="24"/>
        </w:rPr>
        <w:t xml:space="preserve"> are specifically indicated as follows:</w:t>
      </w:r>
    </w:p>
    <w:p w14:paraId="1F25B220" w14:textId="6F6860CC" w:rsidR="00097C68" w:rsidRPr="00C578E1" w:rsidRDefault="00C578E1" w:rsidP="57F99DDE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4B27484F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p</w:t>
      </w:r>
      <w:r w:rsidR="00097C68" w:rsidRPr="4B27484F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rocess:</w:t>
      </w:r>
      <w:r w:rsidR="00097C68" w:rsidRPr="4B27484F">
        <w:rPr>
          <w:rFonts w:ascii="Arial Narrow" w:eastAsia="Times New Roman" w:hAnsi="Arial Narrow" w:cs="Times New Roman"/>
          <w:color w:val="FF9966"/>
          <w:sz w:val="24"/>
          <w:szCs w:val="24"/>
        </w:rPr>
        <w:t xml:space="preserve"> </w:t>
      </w:r>
      <w:r w:rsidR="006E526D">
        <w:rPr>
          <w:rFonts w:ascii="Arial Narrow" w:eastAsia="Times New Roman" w:hAnsi="Arial Narrow" w:cs="Times New Roman"/>
          <w:sz w:val="24"/>
          <w:szCs w:val="24"/>
        </w:rPr>
        <w:t xml:space="preserve">Hearings will be conducted through </w:t>
      </w:r>
      <w:r w:rsidR="00097C68" w:rsidRPr="4B27484F">
        <w:rPr>
          <w:rFonts w:ascii="Arial Narrow" w:eastAsia="Times New Roman" w:hAnsi="Arial Narrow" w:cs="Times New Roman"/>
          <w:sz w:val="24"/>
          <w:szCs w:val="24"/>
        </w:rPr>
        <w:t>[TECHNOLOGY PROCESS]</w:t>
      </w:r>
      <w:r w:rsidR="00135134">
        <w:rPr>
          <w:rFonts w:ascii="Arial Narrow" w:eastAsia="Times New Roman" w:hAnsi="Arial Narrow" w:cs="Times New Roman"/>
          <w:sz w:val="24"/>
          <w:szCs w:val="24"/>
        </w:rPr>
        <w:t xml:space="preserve">, which will facilitate the ability of all parties to this hearing to see and hear your testimony and to pose questions to you. </w:t>
      </w:r>
      <w:r w:rsidR="006E526D" w:rsidRPr="00E82484">
        <w:rPr>
          <w:rFonts w:ascii="Arial Narrow" w:eastAsia="Times New Roman" w:hAnsi="Arial Narrow" w:cs="Times New Roman"/>
          <w:sz w:val="24"/>
          <w:szCs w:val="24"/>
        </w:rPr>
        <w:t>The</w:t>
      </w:r>
      <w:r w:rsidR="006E526D" w:rsidRPr="4B27484F">
        <w:rPr>
          <w:rFonts w:ascii="Arial Narrow" w:eastAsia="Times New Roman" w:hAnsi="Arial Narrow" w:cs="Times New Roman"/>
          <w:sz w:val="24"/>
          <w:szCs w:val="24"/>
        </w:rPr>
        <w:t xml:space="preserve"> institution will work with </w:t>
      </w:r>
      <w:r w:rsidR="006E526D">
        <w:rPr>
          <w:rFonts w:ascii="Arial Narrow" w:eastAsia="Times New Roman" w:hAnsi="Arial Narrow" w:cs="Times New Roman"/>
          <w:sz w:val="24"/>
          <w:szCs w:val="24"/>
        </w:rPr>
        <w:t>you if you</w:t>
      </w:r>
      <w:r w:rsidR="006E526D" w:rsidRPr="4B27484F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6E526D">
        <w:rPr>
          <w:rFonts w:ascii="Arial Narrow" w:eastAsia="Times New Roman" w:hAnsi="Arial Narrow" w:cs="Times New Roman"/>
          <w:sz w:val="24"/>
          <w:szCs w:val="24"/>
        </w:rPr>
        <w:t>have</w:t>
      </w:r>
      <w:r w:rsidR="006E526D" w:rsidRPr="4B27484F">
        <w:rPr>
          <w:rFonts w:ascii="Arial Narrow" w:eastAsia="Times New Roman" w:hAnsi="Arial Narrow" w:cs="Times New Roman"/>
          <w:sz w:val="24"/>
          <w:szCs w:val="24"/>
        </w:rPr>
        <w:t xml:space="preserve"> challenges to participation involving access to </w:t>
      </w:r>
      <w:r w:rsidR="006E526D" w:rsidRPr="4B27484F">
        <w:rPr>
          <w:rFonts w:ascii="Arial Narrow" w:eastAsia="Times New Roman" w:hAnsi="Arial Narrow" w:cs="Times New Roman"/>
          <w:sz w:val="24"/>
          <w:szCs w:val="24"/>
        </w:rPr>
        <w:lastRenderedPageBreak/>
        <w:t xml:space="preserve">technology to ensure, to the best of its ability, that </w:t>
      </w:r>
      <w:r w:rsidR="00991980">
        <w:rPr>
          <w:rFonts w:ascii="Arial Narrow" w:eastAsia="Times New Roman" w:hAnsi="Arial Narrow" w:cs="Times New Roman"/>
          <w:sz w:val="24"/>
          <w:szCs w:val="24"/>
        </w:rPr>
        <w:t>you can</w:t>
      </w:r>
      <w:r w:rsidR="006E526D" w:rsidRPr="4B27484F">
        <w:rPr>
          <w:rFonts w:ascii="Arial Narrow" w:eastAsia="Times New Roman" w:hAnsi="Arial Narrow" w:cs="Times New Roman"/>
          <w:sz w:val="24"/>
          <w:szCs w:val="24"/>
        </w:rPr>
        <w:t xml:space="preserve"> participate in the process. Any requests for technological accommodations based on a disclosed disability must be conveyed to [CONDUCT OFFICE] before </w:t>
      </w:r>
      <w:r w:rsidR="006E526D">
        <w:rPr>
          <w:rFonts w:ascii="Arial Narrow" w:eastAsia="Times New Roman" w:hAnsi="Arial Narrow" w:cs="Times New Roman"/>
          <w:sz w:val="24"/>
          <w:szCs w:val="24"/>
        </w:rPr>
        <w:t>your service as a witness.</w:t>
      </w:r>
    </w:p>
    <w:p w14:paraId="6B472F6C" w14:textId="5D423073" w:rsidR="00097C68" w:rsidRDefault="00097C68" w:rsidP="497B401E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4B27484F">
        <w:rPr>
          <w:rFonts w:ascii="Arial Narrow" w:eastAsia="Times New Roman" w:hAnsi="Arial Narrow" w:cs="Times New Roman"/>
          <w:sz w:val="24"/>
          <w:szCs w:val="24"/>
        </w:rPr>
        <w:t xml:space="preserve">The institution will send proposed </w:t>
      </w:r>
      <w:r w:rsidRPr="00E82484">
        <w:rPr>
          <w:rFonts w:ascii="Arial Narrow" w:eastAsia="Times New Roman" w:hAnsi="Arial Narrow" w:cs="Times New Roman"/>
          <w:sz w:val="24"/>
          <w:szCs w:val="24"/>
        </w:rPr>
        <w:t xml:space="preserve">times for </w:t>
      </w:r>
      <w:r w:rsidR="006E526D">
        <w:rPr>
          <w:rFonts w:ascii="Arial Narrow" w:eastAsia="Times New Roman" w:hAnsi="Arial Narrow" w:cs="Times New Roman"/>
          <w:sz w:val="24"/>
          <w:szCs w:val="24"/>
        </w:rPr>
        <w:t>you</w:t>
      </w:r>
      <w:r w:rsidRPr="00E82484">
        <w:rPr>
          <w:rFonts w:ascii="Arial Narrow" w:eastAsia="Times New Roman" w:hAnsi="Arial Narrow" w:cs="Times New Roman"/>
          <w:sz w:val="24"/>
          <w:szCs w:val="24"/>
        </w:rPr>
        <w:t xml:space="preserve"> to accept </w:t>
      </w:r>
      <w:r w:rsidR="00A05BE8">
        <w:rPr>
          <w:rFonts w:ascii="Arial Narrow" w:eastAsia="Times New Roman" w:hAnsi="Arial Narrow" w:cs="Times New Roman"/>
          <w:sz w:val="24"/>
          <w:szCs w:val="24"/>
        </w:rPr>
        <w:t>to provide testimony. Please underst</w:t>
      </w:r>
      <w:r w:rsidR="00135134">
        <w:rPr>
          <w:rFonts w:ascii="Arial Narrow" w:eastAsia="Times New Roman" w:hAnsi="Arial Narrow" w:cs="Times New Roman"/>
          <w:sz w:val="24"/>
          <w:szCs w:val="24"/>
        </w:rPr>
        <w:t xml:space="preserve">and that we must accommodate the schedules of parties, advisors, and staff members, and we will endeavor to provide a time that works </w:t>
      </w:r>
      <w:r w:rsidRPr="00E82484">
        <w:rPr>
          <w:rFonts w:ascii="Arial Narrow" w:eastAsia="Times New Roman" w:hAnsi="Arial Narrow" w:cs="Times New Roman"/>
          <w:sz w:val="24"/>
          <w:szCs w:val="24"/>
        </w:rPr>
        <w:t xml:space="preserve">within </w:t>
      </w:r>
      <w:r w:rsidR="006E526D">
        <w:rPr>
          <w:rFonts w:ascii="Arial Narrow" w:eastAsia="Times New Roman" w:hAnsi="Arial Narrow" w:cs="Times New Roman"/>
          <w:sz w:val="24"/>
          <w:szCs w:val="24"/>
        </w:rPr>
        <w:t>your</w:t>
      </w:r>
      <w:r w:rsidRPr="00E82484">
        <w:rPr>
          <w:rFonts w:ascii="Arial Narrow" w:eastAsia="Times New Roman" w:hAnsi="Arial Narrow" w:cs="Times New Roman"/>
          <w:sz w:val="24"/>
          <w:szCs w:val="24"/>
        </w:rPr>
        <w:t xml:space="preserve"> c</w:t>
      </w:r>
      <w:r w:rsidR="0053676E" w:rsidRPr="00E82484">
        <w:rPr>
          <w:rFonts w:ascii="Arial Narrow" w:eastAsia="Times New Roman" w:hAnsi="Arial Narrow" w:cs="Times New Roman"/>
          <w:sz w:val="24"/>
          <w:szCs w:val="24"/>
        </w:rPr>
        <w:t>urrent c</w:t>
      </w:r>
      <w:r w:rsidRPr="00E82484">
        <w:rPr>
          <w:rFonts w:ascii="Arial Narrow" w:eastAsia="Times New Roman" w:hAnsi="Arial Narrow" w:cs="Times New Roman"/>
          <w:sz w:val="24"/>
          <w:szCs w:val="24"/>
        </w:rPr>
        <w:t xml:space="preserve">ourse </w:t>
      </w:r>
      <w:r w:rsidR="002B665E" w:rsidRPr="00E82484">
        <w:rPr>
          <w:rFonts w:ascii="Arial Narrow" w:eastAsia="Times New Roman" w:hAnsi="Arial Narrow" w:cs="Times New Roman"/>
          <w:sz w:val="24"/>
          <w:szCs w:val="24"/>
        </w:rPr>
        <w:t xml:space="preserve">schedule </w:t>
      </w:r>
      <w:r w:rsidRPr="00E82484">
        <w:rPr>
          <w:rFonts w:ascii="Arial Narrow" w:eastAsia="Times New Roman" w:hAnsi="Arial Narrow" w:cs="Times New Roman"/>
          <w:sz w:val="24"/>
          <w:szCs w:val="24"/>
        </w:rPr>
        <w:t xml:space="preserve">and other responsibilities. </w:t>
      </w:r>
    </w:p>
    <w:p w14:paraId="1B46B51C" w14:textId="5AB9A6A4" w:rsidR="00A05BE8" w:rsidRPr="00B054B9" w:rsidRDefault="00A05BE8" w:rsidP="497B401E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As a witness, you a</w:t>
      </w:r>
      <w:r>
        <w:rPr>
          <w:rFonts w:ascii="Arial Narrow" w:eastAsia="Times New Roman" w:hAnsi="Arial Narrow" w:cs="Times New Roman"/>
          <w:sz w:val="24"/>
          <w:szCs w:val="24"/>
        </w:rPr>
        <w:t xml:space="preserve">re responsible for locating a private, controlled </w:t>
      </w:r>
      <w:r w:rsidR="00135134">
        <w:rPr>
          <w:rFonts w:ascii="Arial Narrow" w:eastAsia="Times New Roman" w:hAnsi="Arial Narrow" w:cs="Times New Roman"/>
          <w:sz w:val="24"/>
          <w:szCs w:val="24"/>
        </w:rPr>
        <w:t>room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for providing remote testimony</w:t>
      </w:r>
      <w:r w:rsidR="002516A1">
        <w:rPr>
          <w:rFonts w:ascii="Arial Narrow" w:eastAsia="Times New Roman" w:hAnsi="Arial Narrow" w:cs="Times New Roman"/>
          <w:sz w:val="24"/>
          <w:szCs w:val="24"/>
        </w:rPr>
        <w:t>, and for taking</w:t>
      </w:r>
      <w:r w:rsidR="00F810C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reasonable steps to ensure that no one can observe or listen to your testimony or that </w:t>
      </w:r>
      <w:r>
        <w:rPr>
          <w:rFonts w:ascii="Arial Narrow" w:eastAsia="Times New Roman" w:hAnsi="Arial Narrow" w:cs="Times New Roman"/>
          <w:sz w:val="24"/>
          <w:szCs w:val="24"/>
        </w:rPr>
        <w:t>of any other parties to the proceeding. If you feel you cannot provide remote testimony from your home, we will</w:t>
      </w:r>
      <w:r w:rsidR="00DB5E46">
        <w:rPr>
          <w:rFonts w:ascii="Arial Narrow" w:eastAsia="Times New Roman" w:hAnsi="Arial Narrow" w:cs="Times New Roman"/>
          <w:sz w:val="24"/>
          <w:szCs w:val="24"/>
        </w:rPr>
        <w:t xml:space="preserve"> endeavor to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135134">
        <w:rPr>
          <w:rFonts w:ascii="Arial Narrow" w:eastAsia="Times New Roman" w:hAnsi="Arial Narrow" w:cs="Times New Roman"/>
          <w:sz w:val="24"/>
          <w:szCs w:val="24"/>
        </w:rPr>
        <w:t>help you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135134">
        <w:rPr>
          <w:rFonts w:ascii="Arial Narrow" w:eastAsia="Times New Roman" w:hAnsi="Arial Narrow" w:cs="Times New Roman"/>
          <w:sz w:val="24"/>
          <w:szCs w:val="24"/>
        </w:rPr>
        <w:t>find</w:t>
      </w:r>
      <w:r>
        <w:rPr>
          <w:rFonts w:ascii="Arial Narrow" w:eastAsia="Times New Roman" w:hAnsi="Arial Narrow" w:cs="Times New Roman"/>
          <w:sz w:val="24"/>
          <w:szCs w:val="24"/>
        </w:rPr>
        <w:t xml:space="preserve"> a safe</w:t>
      </w:r>
      <w:r w:rsidR="00DB5E4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and accessible location where you can do so.</w:t>
      </w:r>
    </w:p>
    <w:p w14:paraId="4C7D275D" w14:textId="1F3C0CD7" w:rsidR="009934F5" w:rsidRDefault="022A444B" w:rsidP="4B27484F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00B054B9">
        <w:rPr>
          <w:rFonts w:ascii="Arial Narrow" w:eastAsia="Times New Roman" w:hAnsi="Arial Narrow" w:cs="Times New Roman"/>
          <w:sz w:val="24"/>
          <w:szCs w:val="24"/>
        </w:rPr>
        <w:t xml:space="preserve">To ensure equity and observance of the rules, </w:t>
      </w:r>
      <w:r w:rsidR="00135134">
        <w:rPr>
          <w:rFonts w:ascii="Arial Narrow" w:eastAsia="Times New Roman" w:hAnsi="Arial Narrow" w:cs="Times New Roman"/>
          <w:sz w:val="24"/>
          <w:szCs w:val="24"/>
        </w:rPr>
        <w:t>during your testimony, you</w:t>
      </w:r>
      <w:r w:rsidRPr="00B054B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541F7D79" w:rsidRPr="24E63943">
        <w:rPr>
          <w:rFonts w:ascii="Arial Narrow" w:eastAsia="Times New Roman" w:hAnsi="Arial Narrow" w:cs="Times New Roman"/>
          <w:sz w:val="24"/>
          <w:szCs w:val="24"/>
        </w:rPr>
        <w:t xml:space="preserve">may </w:t>
      </w:r>
      <w:r w:rsidRPr="00B054B9">
        <w:rPr>
          <w:rFonts w:ascii="Arial Narrow" w:eastAsia="Times New Roman" w:hAnsi="Arial Narrow" w:cs="Times New Roman"/>
          <w:sz w:val="24"/>
          <w:szCs w:val="24"/>
        </w:rPr>
        <w:t xml:space="preserve">be asked to </w:t>
      </w:r>
      <w:r w:rsidR="0682EC2E" w:rsidRPr="105AA3E6">
        <w:rPr>
          <w:rFonts w:ascii="Arial Narrow" w:eastAsia="Times New Roman" w:hAnsi="Arial Narrow" w:cs="Times New Roman"/>
          <w:sz w:val="24"/>
          <w:szCs w:val="24"/>
        </w:rPr>
        <w:t>demonstrate</w:t>
      </w:r>
      <w:r w:rsidRPr="00B054B9">
        <w:rPr>
          <w:rFonts w:ascii="Arial Narrow" w:eastAsia="Times New Roman" w:hAnsi="Arial Narrow" w:cs="Times New Roman"/>
          <w:sz w:val="24"/>
          <w:szCs w:val="24"/>
        </w:rPr>
        <w:t xml:space="preserve"> that </w:t>
      </w:r>
      <w:r w:rsidR="00135134">
        <w:rPr>
          <w:rFonts w:ascii="Arial Narrow" w:eastAsia="Times New Roman" w:hAnsi="Arial Narrow" w:cs="Times New Roman"/>
          <w:sz w:val="24"/>
          <w:szCs w:val="24"/>
        </w:rPr>
        <w:t>you</w:t>
      </w:r>
      <w:r w:rsidRPr="00B054B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991980">
        <w:rPr>
          <w:rFonts w:ascii="Arial Narrow" w:eastAsia="Times New Roman" w:hAnsi="Arial Narrow" w:cs="Times New Roman"/>
          <w:sz w:val="24"/>
          <w:szCs w:val="24"/>
        </w:rPr>
        <w:t>are not in the same physical space as any party or witness to the proceeding, or any party’s advisor.</w:t>
      </w:r>
    </w:p>
    <w:p w14:paraId="06752969" w14:textId="4CF7762B" w:rsidR="00097C68" w:rsidRPr="00B054B9" w:rsidRDefault="009934F5" w:rsidP="4B27484F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Violations of the rules governing </w:t>
      </w:r>
      <w:r>
        <w:rPr>
          <w:rFonts w:ascii="Arial Narrow" w:eastAsia="Times New Roman" w:hAnsi="Arial Narrow" w:cs="Times New Roman"/>
          <w:b/>
          <w:bCs/>
          <w:sz w:val="24"/>
          <w:szCs w:val="24"/>
        </w:rPr>
        <w:t>the confidentiality of the proceeding and witness tampering are</w:t>
      </w: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separate conduct violations and may result in further disciplinary action and sanctions.</w:t>
      </w:r>
    </w:p>
    <w:p w14:paraId="16E126CB" w14:textId="36226652" w:rsidR="00097C68" w:rsidRPr="00C578E1" w:rsidRDefault="00991980" w:rsidP="57F99DDE">
      <w:pPr>
        <w:spacing w:line="257" w:lineRule="auto"/>
        <w:rPr>
          <w:rFonts w:ascii="Arial Narrow" w:eastAsia="Times New Roman" w:hAnsi="Arial Narrow" w:cs="Times New Roman"/>
          <w:b/>
          <w:bCs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review</w:t>
      </w:r>
      <w:r w:rsidR="00097C68" w:rsidRPr="57F99DDE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 of </w:t>
      </w:r>
      <w:r w:rsidR="00C578E1" w:rsidRPr="57F99DDE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e</w:t>
      </w:r>
      <w:r w:rsidR="00097C68" w:rsidRPr="57F99DDE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vidence</w:t>
      </w:r>
      <w:r w:rsidR="00097C68" w:rsidRPr="57F99DDE">
        <w:rPr>
          <w:rFonts w:ascii="Arial Narrow" w:eastAsia="Times New Roman" w:hAnsi="Arial Narrow" w:cs="Times New Roman"/>
          <w:b/>
          <w:bCs/>
          <w:color w:val="FF9966"/>
          <w:sz w:val="24"/>
          <w:szCs w:val="24"/>
        </w:rPr>
        <w:t>:</w:t>
      </w:r>
      <w:r w:rsidR="5620CE98" w:rsidRPr="50598F78">
        <w:rPr>
          <w:rFonts w:ascii="Arial Narrow" w:eastAsia="Times New Roman" w:hAnsi="Arial Narrow" w:cs="Times New Roman"/>
          <w:b/>
          <w:bCs/>
          <w:color w:val="FF9966"/>
          <w:sz w:val="24"/>
          <w:szCs w:val="24"/>
        </w:rPr>
        <w:t xml:space="preserve"> </w:t>
      </w:r>
      <w:r w:rsidR="5620CE98" w:rsidRPr="001400DA">
        <w:rPr>
          <w:rFonts w:ascii="Arial Narrow" w:eastAsia="Times New Roman" w:hAnsi="Arial Narrow" w:cs="Times New Roman"/>
          <w:sz w:val="24"/>
          <w:szCs w:val="24"/>
        </w:rPr>
        <w:t>Should it ever be necessary for a witness to review a document</w:t>
      </w:r>
      <w:r w:rsidR="00162BCE">
        <w:rPr>
          <w:rFonts w:ascii="Arial Narrow" w:eastAsia="Times New Roman" w:hAnsi="Arial Narrow" w:cs="Times New Roman"/>
          <w:sz w:val="24"/>
          <w:szCs w:val="24"/>
        </w:rPr>
        <w:t>,</w:t>
      </w:r>
      <w:r w:rsidR="5620CE98" w:rsidRPr="001400DA">
        <w:rPr>
          <w:rFonts w:ascii="Arial Narrow" w:eastAsia="Times New Roman" w:hAnsi="Arial Narrow" w:cs="Times New Roman"/>
          <w:sz w:val="24"/>
          <w:szCs w:val="24"/>
        </w:rPr>
        <w:t xml:space="preserve"> video, </w:t>
      </w:r>
      <w:r w:rsidR="00162BCE">
        <w:rPr>
          <w:rFonts w:ascii="Arial Narrow" w:eastAsia="Times New Roman" w:hAnsi="Arial Narrow" w:cs="Times New Roman"/>
          <w:sz w:val="24"/>
          <w:szCs w:val="24"/>
        </w:rPr>
        <w:t>or other evidence</w:t>
      </w:r>
      <w:r w:rsidR="00FF385E">
        <w:rPr>
          <w:rFonts w:ascii="Arial Narrow" w:eastAsia="Times New Roman" w:hAnsi="Arial Narrow" w:cs="Times New Roman"/>
          <w:sz w:val="24"/>
          <w:szCs w:val="24"/>
        </w:rPr>
        <w:t xml:space="preserve"> related to their testimony</w:t>
      </w:r>
      <w:r w:rsidR="00162BCE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="5620CE98" w:rsidRPr="001400DA">
        <w:rPr>
          <w:rFonts w:ascii="Arial Narrow" w:eastAsia="Times New Roman" w:hAnsi="Arial Narrow" w:cs="Times New Roman"/>
          <w:sz w:val="24"/>
          <w:szCs w:val="24"/>
        </w:rPr>
        <w:t>the</w:t>
      </w:r>
      <w:r w:rsidR="00097C68" w:rsidRPr="57F99DDE">
        <w:rPr>
          <w:rFonts w:ascii="Arial Narrow" w:eastAsia="Times New Roman" w:hAnsi="Arial Narrow" w:cs="Times New Roman"/>
          <w:sz w:val="24"/>
          <w:szCs w:val="24"/>
        </w:rPr>
        <w:t xml:space="preserve"> institution will provide access to a [CLOUD STORAGE ACCOUNT, SUCH AS </w:t>
      </w:r>
      <w:r w:rsidR="00AE582F" w:rsidRPr="57F99DDE">
        <w:rPr>
          <w:rFonts w:ascii="Arial Narrow" w:eastAsia="Times New Roman" w:hAnsi="Arial Narrow" w:cs="Times New Roman"/>
          <w:sz w:val="24"/>
          <w:szCs w:val="24"/>
        </w:rPr>
        <w:t xml:space="preserve">DROPBOX OR </w:t>
      </w:r>
      <w:r w:rsidR="00097C68" w:rsidRPr="57F99DDE">
        <w:rPr>
          <w:rFonts w:ascii="Arial Narrow" w:eastAsia="Times New Roman" w:hAnsi="Arial Narrow" w:cs="Times New Roman"/>
          <w:sz w:val="24"/>
          <w:szCs w:val="24"/>
        </w:rPr>
        <w:t>BOX</w:t>
      </w:r>
      <w:r w:rsidR="00AE582F" w:rsidRPr="57F99DDE">
        <w:rPr>
          <w:rFonts w:ascii="Arial Narrow" w:eastAsia="Times New Roman" w:hAnsi="Arial Narrow" w:cs="Times New Roman"/>
          <w:sz w:val="24"/>
          <w:szCs w:val="24"/>
        </w:rPr>
        <w:t xml:space="preserve"> OR WHATEVER SYSTEM IS APPROVED FOR USE AT YOUR INSTITUTION</w:t>
      </w:r>
      <w:r w:rsidR="00097C68" w:rsidRPr="57F99DDE">
        <w:rPr>
          <w:rFonts w:ascii="Arial Narrow" w:eastAsia="Times New Roman" w:hAnsi="Arial Narrow" w:cs="Times New Roman"/>
          <w:sz w:val="24"/>
          <w:szCs w:val="24"/>
        </w:rPr>
        <w:t xml:space="preserve">] for reviewing </w:t>
      </w:r>
      <w:r w:rsidR="00FF385E">
        <w:rPr>
          <w:rFonts w:ascii="Arial Narrow" w:eastAsia="Times New Roman" w:hAnsi="Arial Narrow" w:cs="Times New Roman"/>
          <w:sz w:val="24"/>
          <w:szCs w:val="24"/>
        </w:rPr>
        <w:t>that evidence</w:t>
      </w:r>
      <w:r w:rsidR="00097C68" w:rsidRPr="57F99DDE">
        <w:rPr>
          <w:rFonts w:ascii="Arial Narrow" w:eastAsia="Times New Roman" w:hAnsi="Arial Narrow" w:cs="Times New Roman"/>
          <w:sz w:val="24"/>
          <w:szCs w:val="24"/>
        </w:rPr>
        <w:t xml:space="preserve">. </w:t>
      </w:r>
    </w:p>
    <w:p w14:paraId="5CE5B25E" w14:textId="72F1F059" w:rsidR="00097C68" w:rsidRPr="00C578E1" w:rsidRDefault="00097C68" w:rsidP="57F99DDE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Any evidence in the </w:t>
      </w:r>
      <w:r w:rsidR="00991980">
        <w:rPr>
          <w:rFonts w:ascii="Arial Narrow" w:eastAsia="Times New Roman" w:hAnsi="Arial Narrow" w:cs="Times New Roman"/>
          <w:sz w:val="24"/>
          <w:szCs w:val="24"/>
        </w:rPr>
        <w:t>witness’</w:t>
      </w: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 personal possession that the </w:t>
      </w:r>
      <w:r w:rsidR="00991980">
        <w:rPr>
          <w:rFonts w:ascii="Arial Narrow" w:eastAsia="Times New Roman" w:hAnsi="Arial Narrow" w:cs="Times New Roman"/>
          <w:sz w:val="24"/>
          <w:szCs w:val="24"/>
        </w:rPr>
        <w:t>witness</w:t>
      </w: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 wishes to add to this account may be directly emailed to [THE CONDUCT OFFICE] for upload</w:t>
      </w:r>
      <w:r w:rsidR="2EF2D08B" w:rsidRPr="57F99DDE">
        <w:rPr>
          <w:rFonts w:ascii="Arial Narrow" w:eastAsia="Times New Roman" w:hAnsi="Arial Narrow" w:cs="Times New Roman"/>
          <w:sz w:val="24"/>
          <w:szCs w:val="24"/>
        </w:rPr>
        <w:t xml:space="preserve"> and dissemination to the parties.</w:t>
      </w:r>
    </w:p>
    <w:p w14:paraId="2B14E94D" w14:textId="3D1F13E7" w:rsidR="00097C68" w:rsidRPr="00C578E1" w:rsidRDefault="00991980" w:rsidP="2B798D98">
      <w:pPr>
        <w:spacing w:line="257" w:lineRule="auto"/>
        <w:rPr>
          <w:rFonts w:ascii="Arial Narrow" w:eastAsia="Times New Roman" w:hAnsi="Arial Narrow" w:cs="Times New Roman"/>
          <w:b/>
          <w:bCs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</w:rPr>
        <w:t>Witnesses</w:t>
      </w:r>
      <w:r w:rsidR="00097C68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may not copy or share information uploaded to this account. </w:t>
      </w:r>
      <w:r w:rsidR="00D556A0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Violations of the rules governing t</w:t>
      </w:r>
      <w:r w:rsidR="00AF6085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ransmission </w:t>
      </w:r>
      <w:r w:rsidR="00535AF9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and review of documents through the storage account are</w:t>
      </w:r>
      <w:r w:rsidR="00D556A0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separate conduct violation</w:t>
      </w:r>
      <w:r w:rsidR="00535AF9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s</w:t>
      </w:r>
      <w:r w:rsidR="00D556A0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and </w:t>
      </w:r>
      <w:r w:rsidR="00535AF9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may</w:t>
      </w:r>
      <w:r w:rsidR="00097C68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result in further disciplinary action and sanctions.</w:t>
      </w:r>
      <w:r w:rsidR="00064A99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</w:t>
      </w:r>
    </w:p>
    <w:p w14:paraId="41C286D3" w14:textId="1E299B30" w:rsidR="00097C68" w:rsidRPr="00064A99" w:rsidRDefault="0064573D" w:rsidP="57F99DDE">
      <w:pPr>
        <w:spacing w:line="257" w:lineRule="auto"/>
        <w:rPr>
          <w:rFonts w:ascii="Arial Narrow" w:eastAsia="Times New Roman" w:hAnsi="Arial Narrow" w:cs="Times New Roman"/>
          <w:b/>
          <w:bCs/>
          <w:sz w:val="24"/>
          <w:szCs w:val="24"/>
        </w:rPr>
      </w:pP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a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ll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p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hone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c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alls and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d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igital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m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eetings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w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ill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b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 xml:space="preserve">e </w:t>
      </w: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r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ecorded</w:t>
      </w:r>
      <w:r w:rsidR="00097C68" w:rsidRPr="2B798D98">
        <w:rPr>
          <w:rFonts w:ascii="Arial Narrow" w:eastAsia="Times New Roman" w:hAnsi="Arial Narrow" w:cs="Times New Roman"/>
          <w:b/>
          <w:bCs/>
          <w:color w:val="FF9966"/>
          <w:sz w:val="24"/>
          <w:szCs w:val="24"/>
        </w:rPr>
        <w:t>:</w:t>
      </w:r>
      <w:r w:rsidR="00097C68" w:rsidRPr="00C578E1">
        <w:rPr>
          <w:rFonts w:ascii="Arial Narrow" w:eastAsia="Times New Roman" w:hAnsi="Arial Narrow" w:cs="Times New Roman"/>
          <w:sz w:val="24"/>
          <w:szCs w:val="24"/>
        </w:rPr>
        <w:t xml:space="preserve"> The </w:t>
      </w:r>
      <w:r w:rsidR="00991980">
        <w:rPr>
          <w:rFonts w:ascii="Arial Narrow" w:eastAsia="Times New Roman" w:hAnsi="Arial Narrow" w:cs="Times New Roman"/>
          <w:sz w:val="24"/>
          <w:szCs w:val="24"/>
        </w:rPr>
        <w:t>witness</w:t>
      </w:r>
      <w:r w:rsidR="00097C68" w:rsidRPr="00C578E1">
        <w:rPr>
          <w:rFonts w:ascii="Arial Narrow" w:eastAsia="Times New Roman" w:hAnsi="Arial Narrow" w:cs="Times New Roman"/>
          <w:sz w:val="24"/>
          <w:szCs w:val="24"/>
        </w:rPr>
        <w:t xml:space="preserve"> and the institution agree that distance and digital communication make record keeping and note taking more difficult and, in order to </w:t>
      </w:r>
      <w:r w:rsidR="00097C68" w:rsidRPr="000E1F8B">
        <w:rPr>
          <w:rFonts w:ascii="Arial Narrow" w:eastAsia="Times New Roman" w:hAnsi="Arial Narrow" w:cs="Times New Roman"/>
          <w:sz w:val="24"/>
          <w:szCs w:val="24"/>
        </w:rPr>
        <w:t xml:space="preserve">ensure consistency and standards in the process, the institution will </w:t>
      </w:r>
      <w:r w:rsidRPr="000E1F8B">
        <w:rPr>
          <w:rFonts w:ascii="Arial Narrow" w:eastAsia="Times New Roman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1" layoutInCell="1" allowOverlap="1" wp14:anchorId="7FAC9C05" wp14:editId="6FC89204">
                <wp:simplePos x="0" y="0"/>
                <wp:positionH relativeFrom="margin">
                  <wp:posOffset>-187960</wp:posOffset>
                </wp:positionH>
                <wp:positionV relativeFrom="paragraph">
                  <wp:posOffset>-5897880</wp:posOffset>
                </wp:positionV>
                <wp:extent cx="73660" cy="8324215"/>
                <wp:effectExtent l="0" t="0" r="2540" b="6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" cy="8324215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CF201" id="Rectangle 14" o:spid="_x0000_s1026" style="position:absolute;margin-left:-14.8pt;margin-top:-464.4pt;width:5.8pt;height:655.4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" fillcolor="#f96" stroked="f" strokeweight="1.25pt">
                <v:stroke endcap="round"/>
                <w10:wrap anchorx="margin"/>
                <w10:anchorlock/>
              </v:rect>
            </w:pict>
          </mc:Fallback>
        </mc:AlternateContent>
      </w:r>
      <w:r w:rsidR="00097C68" w:rsidRPr="000E1F8B">
        <w:rPr>
          <w:rFonts w:ascii="Arial Narrow" w:eastAsia="Times New Roman" w:hAnsi="Arial Narrow" w:cs="Times New Roman"/>
          <w:sz w:val="24"/>
          <w:szCs w:val="24"/>
        </w:rPr>
        <w:t xml:space="preserve">record all meetings, hearings, and calls. </w:t>
      </w:r>
    </w:p>
    <w:p w14:paraId="39266A98" w14:textId="28D5D337" w:rsidR="00097C68" w:rsidRPr="00064A99" w:rsidRDefault="00097C68" w:rsidP="57F99DDE">
      <w:pPr>
        <w:spacing w:line="257" w:lineRule="auto"/>
        <w:rPr>
          <w:rFonts w:ascii="Arial Narrow" w:eastAsia="Times New Roman" w:hAnsi="Arial Narrow" w:cs="Times New Roman"/>
          <w:b/>
          <w:bCs/>
          <w:sz w:val="24"/>
          <w:szCs w:val="24"/>
        </w:rPr>
      </w:pPr>
      <w:r w:rsidRPr="000E1F8B">
        <w:rPr>
          <w:rFonts w:ascii="Arial Narrow" w:eastAsia="Times New Roman" w:hAnsi="Arial Narrow" w:cs="Times New Roman"/>
          <w:sz w:val="24"/>
          <w:szCs w:val="24"/>
        </w:rPr>
        <w:t>Recordings shall be</w:t>
      </w:r>
      <w:r w:rsidR="000E1F8B" w:rsidRPr="000E1F8B">
        <w:rPr>
          <w:rFonts w:ascii="Arial Narrow" w:eastAsia="Times New Roman" w:hAnsi="Arial Narrow" w:cs="Times New Roman"/>
          <w:sz w:val="24"/>
          <w:szCs w:val="24"/>
        </w:rPr>
        <w:t xml:space="preserve"> a part of the </w:t>
      </w:r>
      <w:r w:rsidR="27F97855" w:rsidRPr="6B56EC27">
        <w:rPr>
          <w:rFonts w:ascii="Arial Narrow" w:eastAsia="Times New Roman" w:hAnsi="Arial Narrow" w:cs="Times New Roman"/>
          <w:sz w:val="24"/>
          <w:szCs w:val="24"/>
        </w:rPr>
        <w:t>[</w:t>
      </w:r>
      <w:r w:rsidR="4E2A7872" w:rsidRPr="57F99DDE">
        <w:rPr>
          <w:rFonts w:ascii="Arial Narrow" w:eastAsia="Times New Roman" w:hAnsi="Arial Narrow" w:cs="Times New Roman"/>
          <w:sz w:val="24"/>
          <w:szCs w:val="24"/>
        </w:rPr>
        <w:t>ACCUSED STUDENT/RESPONDENT’s</w:t>
      </w:r>
      <w:r w:rsidR="1E8F5019" w:rsidRPr="6B56EC27">
        <w:rPr>
          <w:rFonts w:ascii="Arial Narrow" w:eastAsia="Times New Roman" w:hAnsi="Arial Narrow" w:cs="Times New Roman"/>
          <w:sz w:val="24"/>
          <w:szCs w:val="24"/>
        </w:rPr>
        <w:t>]</w:t>
      </w:r>
      <w:r w:rsidR="4E2A7872" w:rsidRPr="57F99DD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0E1F8B" w:rsidRPr="000E1F8B">
        <w:rPr>
          <w:rFonts w:ascii="Arial Narrow" w:eastAsia="Times New Roman" w:hAnsi="Arial Narrow" w:cs="Times New Roman"/>
          <w:sz w:val="24"/>
          <w:szCs w:val="24"/>
        </w:rPr>
        <w:t>record.</w:t>
      </w:r>
      <w:r w:rsidR="3C8AA1E9" w:rsidRPr="000E1F8B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0E1F8B">
        <w:rPr>
          <w:rFonts w:ascii="Arial Narrow" w:eastAsia="Times New Roman" w:hAnsi="Arial Narrow" w:cs="Times New Roman"/>
          <w:sz w:val="24"/>
          <w:szCs w:val="24"/>
        </w:rPr>
        <w:t>Those</w:t>
      </w:r>
      <w:r w:rsidRPr="00C578E1">
        <w:rPr>
          <w:rFonts w:ascii="Arial Narrow" w:eastAsia="Times New Roman" w:hAnsi="Arial Narrow" w:cs="Times New Roman"/>
          <w:sz w:val="24"/>
          <w:szCs w:val="24"/>
        </w:rPr>
        <w:t xml:space="preserve"> Recordings remain the property of [COLLEGE NAME] and may contain personal information of the [ACCUSED STUDENT/RESPONDENT</w:t>
      </w:r>
      <w:r w:rsidR="738AD9F0" w:rsidRPr="00C578E1">
        <w:rPr>
          <w:rFonts w:ascii="Arial Narrow" w:eastAsia="Times New Roman" w:hAnsi="Arial Narrow" w:cs="Times New Roman"/>
          <w:sz w:val="24"/>
          <w:szCs w:val="24"/>
        </w:rPr>
        <w:t>, REPORTING INDIVIDUAL,</w:t>
      </w:r>
      <w:r w:rsidRPr="00C578E1">
        <w:rPr>
          <w:rFonts w:ascii="Arial Narrow" w:eastAsia="Times New Roman" w:hAnsi="Arial Narrow" w:cs="Times New Roman"/>
          <w:sz w:val="24"/>
          <w:szCs w:val="24"/>
        </w:rPr>
        <w:t>] and other students, so they cannot be shared with anyone</w:t>
      </w:r>
      <w:r w:rsidR="00991980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7145FD4A" w14:textId="77777777" w:rsidR="00F810C9" w:rsidRPr="00064A99" w:rsidRDefault="00097C68" w:rsidP="2B798D98">
      <w:pPr>
        <w:spacing w:line="257" w:lineRule="auto"/>
        <w:rPr>
          <w:rFonts w:ascii="Arial Narrow" w:eastAsia="Times New Roman" w:hAnsi="Arial Narrow" w:cs="Times New Roman"/>
          <w:b/>
          <w:bCs/>
          <w:sz w:val="24"/>
          <w:szCs w:val="24"/>
        </w:rPr>
      </w:pP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Violations of the rules governing the review of recordings</w:t>
      </w:r>
      <w:r w:rsidR="00D60A82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are a separate conduct violation </w:t>
      </w:r>
      <w:r w:rsidR="00D60A82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and</w:t>
      </w: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</w:t>
      </w:r>
      <w:r w:rsidR="00832BB0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may</w:t>
      </w: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result in further disciplinary action and sanctions.</w:t>
      </w:r>
      <w:r w:rsidR="7218B416"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</w:t>
      </w:r>
    </w:p>
    <w:p w14:paraId="241E711A" w14:textId="577B9E18" w:rsidR="004E27B6" w:rsidRPr="0060079A" w:rsidRDefault="0064573D" w:rsidP="00737DB2">
      <w:pPr>
        <w:spacing w:line="257" w:lineRule="auto"/>
        <w:rPr>
          <w:rFonts w:ascii="Arial Narrow" w:eastAsia="Times New Roman" w:hAnsi="Arial Narrow" w:cs="Times New Roman"/>
          <w:b/>
          <w:bCs/>
          <w:sz w:val="24"/>
          <w:szCs w:val="24"/>
        </w:rPr>
      </w:pPr>
      <w:r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o</w:t>
      </w:r>
      <w:r w:rsidR="00097C68" w:rsidRPr="00703EE0">
        <w:rPr>
          <w:rFonts w:ascii="Arial Narrow" w:eastAsia="Times New Roman" w:hAnsi="Arial Narrow" w:cs="Times New Roman"/>
          <w:b/>
          <w:bCs/>
          <w:smallCaps/>
          <w:color w:val="FF9966"/>
          <w:sz w:val="28"/>
          <w:szCs w:val="28"/>
        </w:rPr>
        <w:t>ther modifications</w:t>
      </w:r>
      <w:r w:rsidR="00097C68" w:rsidRPr="00C578E1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: </w:t>
      </w:r>
      <w:r w:rsidR="00097C68" w:rsidRPr="00C578E1">
        <w:rPr>
          <w:rFonts w:ascii="Arial Narrow" w:eastAsia="Times New Roman" w:hAnsi="Arial Narrow" w:cs="Times New Roman"/>
          <w:sz w:val="24"/>
          <w:szCs w:val="24"/>
        </w:rPr>
        <w:t>[Insert Text as appropriate to your campus]</w:t>
      </w:r>
    </w:p>
    <w:p w14:paraId="6AA37247" w14:textId="19927EFD" w:rsidR="0064573D" w:rsidRPr="00737DB2" w:rsidRDefault="154271A2" w:rsidP="00737DB2">
      <w:pPr>
        <w:spacing w:line="257" w:lineRule="auto"/>
        <w:rPr>
          <w:rFonts w:ascii="Arial Narrow" w:eastAsia="Times New Roman" w:hAnsi="Arial Narrow" w:cs="Times New Roman"/>
          <w:sz w:val="24"/>
          <w:szCs w:val="24"/>
        </w:rPr>
      </w:pPr>
      <w:r w:rsidRPr="57F99DDE">
        <w:rPr>
          <w:rFonts w:ascii="Arial Narrow" w:eastAsia="Times New Roman" w:hAnsi="Arial Narrow" w:cs="Times New Roman"/>
          <w:sz w:val="24"/>
          <w:szCs w:val="24"/>
        </w:rPr>
        <w:lastRenderedPageBreak/>
        <w:t xml:space="preserve">You agree to </w:t>
      </w:r>
      <w:r w:rsidR="00FF4B64">
        <w:rPr>
          <w:rFonts w:ascii="Arial Narrow" w:eastAsia="Times New Roman" w:hAnsi="Arial Narrow" w:cs="Times New Roman"/>
          <w:sz w:val="24"/>
          <w:szCs w:val="24"/>
        </w:rPr>
        <w:t>these conditions</w:t>
      </w: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 by hand-signing it and mailing it to the institution [if this option is available], digitally signing using [Digital Signature Technology], or returning this document from your institution</w:t>
      </w:r>
      <w:r w:rsidR="00FF4B64">
        <w:rPr>
          <w:rFonts w:ascii="Arial Narrow" w:eastAsia="Times New Roman" w:hAnsi="Arial Narrow" w:cs="Times New Roman"/>
          <w:sz w:val="24"/>
          <w:szCs w:val="24"/>
        </w:rPr>
        <w:t>al</w:t>
      </w: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 or personal email </w:t>
      </w:r>
      <w:r w:rsidR="00FF4B64">
        <w:rPr>
          <w:rFonts w:ascii="Arial Narrow" w:eastAsia="Times New Roman" w:hAnsi="Arial Narrow" w:cs="Times New Roman"/>
          <w:sz w:val="24"/>
          <w:szCs w:val="24"/>
        </w:rPr>
        <w:t xml:space="preserve">account </w:t>
      </w:r>
      <w:r w:rsidRPr="57F99DDE">
        <w:rPr>
          <w:rFonts w:ascii="Arial Narrow" w:eastAsia="Times New Roman" w:hAnsi="Arial Narrow" w:cs="Times New Roman"/>
          <w:sz w:val="24"/>
          <w:szCs w:val="24"/>
        </w:rPr>
        <w:t xml:space="preserve">with the statement </w:t>
      </w: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>“I agree to th</w:t>
      </w:r>
      <w:r w:rsidR="00FF4B64">
        <w:rPr>
          <w:rFonts w:ascii="Arial Narrow" w:eastAsia="Times New Roman" w:hAnsi="Arial Narrow" w:cs="Times New Roman"/>
          <w:b/>
          <w:bCs/>
          <w:sz w:val="24"/>
          <w:szCs w:val="24"/>
        </w:rPr>
        <w:t>ese conditions</w:t>
      </w:r>
      <w:r w:rsidRPr="57F99DDE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.” </w:t>
      </w:r>
      <w:r w:rsidR="00737DB2" w:rsidRPr="0064573D">
        <w:rPr>
          <w:rFonts w:ascii="Arial Narrow" w:eastAsia="Times New Roman" w:hAnsi="Arial Narrow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1" layoutInCell="1" allowOverlap="1" wp14:anchorId="7AD9BA90" wp14:editId="641F4FAB">
                <wp:simplePos x="0" y="0"/>
                <wp:positionH relativeFrom="page">
                  <wp:posOffset>-136525</wp:posOffset>
                </wp:positionH>
                <wp:positionV relativeFrom="page">
                  <wp:posOffset>629920</wp:posOffset>
                </wp:positionV>
                <wp:extent cx="1250315" cy="984250"/>
                <wp:effectExtent l="0" t="0" r="0" b="63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36C1" w14:textId="49649DD9" w:rsidR="00737DB2" w:rsidRPr="00703EE0" w:rsidRDefault="00737DB2" w:rsidP="00737DB2">
                            <w:pPr>
                              <w:spacing w:after="0"/>
                              <w:jc w:val="right"/>
                              <w:rPr>
                                <w:rFonts w:ascii="Arial" w:hAnsi="Arial"/>
                                <w:b/>
                                <w:smallCaps/>
                                <w:color w:val="CC9900"/>
                                <w:sz w:val="28"/>
                                <w:szCs w:val="28"/>
                              </w:rPr>
                            </w:pPr>
                            <w:r w:rsidRPr="00703EE0">
                              <w:rPr>
                                <w:rFonts w:ascii="Arial" w:hAnsi="Arial"/>
                                <w:b/>
                                <w:smallCaps/>
                                <w:color w:val="CC9900"/>
                                <w:sz w:val="28"/>
                                <w:szCs w:val="28"/>
                              </w:rPr>
                              <w:t xml:space="preserve">how do i agree to </w:t>
                            </w:r>
                            <w:r w:rsidR="00991980">
                              <w:rPr>
                                <w:rFonts w:ascii="Arial" w:hAnsi="Arial"/>
                                <w:b/>
                                <w:smallCaps/>
                                <w:color w:val="CC9900"/>
                                <w:sz w:val="28"/>
                                <w:szCs w:val="28"/>
                              </w:rPr>
                              <w:t>these</w:t>
                            </w:r>
                            <w:r w:rsidRPr="00703EE0">
                              <w:rPr>
                                <w:rFonts w:ascii="Arial" w:hAnsi="Arial"/>
                                <w:b/>
                                <w:smallCaps/>
                                <w:color w:val="CC99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1980">
                              <w:rPr>
                                <w:rFonts w:ascii="Arial" w:hAnsi="Arial"/>
                                <w:b/>
                                <w:smallCaps/>
                                <w:color w:val="CC9900"/>
                                <w:sz w:val="28"/>
                                <w:szCs w:val="28"/>
                              </w:rPr>
                              <w:t>conditions</w:t>
                            </w:r>
                            <w:r w:rsidRPr="00703EE0">
                              <w:rPr>
                                <w:rFonts w:ascii="Arial" w:hAnsi="Arial"/>
                                <w:b/>
                                <w:smallCaps/>
                                <w:color w:val="CC99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9BA90" id="Text Box 15" o:spid="_x0000_s1031" type="#_x0000_t202" style="position:absolute;margin-left:-10.75pt;margin-top:49.6pt;width:98.45pt;height:77.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" filled="f" stroked="f">
                <v:textbox>
                  <w:txbxContent>
                    <w:p w14:paraId="06EF36C1" w14:textId="49649DD9" w:rsidR="00737DB2" w:rsidRPr="00703EE0" w:rsidRDefault="00737DB2" w:rsidP="00737DB2">
                      <w:pPr>
                        <w:spacing w:after="0"/>
                        <w:jc w:val="right"/>
                        <w:rPr>
                          <w:rFonts w:ascii="Arial" w:hAnsi="Arial"/>
                          <w:b/>
                          <w:smallCaps/>
                          <w:color w:val="CC9900"/>
                          <w:sz w:val="28"/>
                          <w:szCs w:val="28"/>
                        </w:rPr>
                      </w:pPr>
                      <w:r w:rsidRPr="00703EE0">
                        <w:rPr>
                          <w:rFonts w:ascii="Arial" w:hAnsi="Arial"/>
                          <w:b/>
                          <w:smallCaps/>
                          <w:color w:val="CC9900"/>
                          <w:sz w:val="28"/>
                          <w:szCs w:val="28"/>
                        </w:rPr>
                        <w:t xml:space="preserve">how do i agree to </w:t>
                      </w:r>
                      <w:r w:rsidR="00991980">
                        <w:rPr>
                          <w:rFonts w:ascii="Arial" w:hAnsi="Arial"/>
                          <w:b/>
                          <w:smallCaps/>
                          <w:color w:val="CC9900"/>
                          <w:sz w:val="28"/>
                          <w:szCs w:val="28"/>
                        </w:rPr>
                        <w:t>these</w:t>
                      </w:r>
                      <w:r w:rsidRPr="00703EE0">
                        <w:rPr>
                          <w:rFonts w:ascii="Arial" w:hAnsi="Arial"/>
                          <w:b/>
                          <w:smallCaps/>
                          <w:color w:val="CC9900"/>
                          <w:sz w:val="28"/>
                          <w:szCs w:val="28"/>
                        </w:rPr>
                        <w:t xml:space="preserve"> </w:t>
                      </w:r>
                      <w:r w:rsidR="00991980">
                        <w:rPr>
                          <w:rFonts w:ascii="Arial" w:hAnsi="Arial"/>
                          <w:b/>
                          <w:smallCaps/>
                          <w:color w:val="CC9900"/>
                          <w:sz w:val="28"/>
                          <w:szCs w:val="28"/>
                        </w:rPr>
                        <w:t>conditions</w:t>
                      </w:r>
                      <w:r w:rsidRPr="00703EE0">
                        <w:rPr>
                          <w:rFonts w:ascii="Arial" w:hAnsi="Arial"/>
                          <w:b/>
                          <w:smallCaps/>
                          <w:color w:val="CC9900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37DB2" w:rsidRPr="0064573D">
        <w:rPr>
          <w:rFonts w:ascii="Arial Narrow" w:eastAsia="Times New Roman" w:hAnsi="Arial Narrow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1" layoutInCell="1" allowOverlap="1" wp14:anchorId="100228BB" wp14:editId="41844D39">
                <wp:simplePos x="0" y="0"/>
                <wp:positionH relativeFrom="margin">
                  <wp:posOffset>-256540</wp:posOffset>
                </wp:positionH>
                <wp:positionV relativeFrom="page">
                  <wp:posOffset>692150</wp:posOffset>
                </wp:positionV>
                <wp:extent cx="68580" cy="1099185"/>
                <wp:effectExtent l="0" t="0" r="7620" b="571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1099185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15875" cap="rnd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8B146" id="Rectangle 16" o:spid="_x0000_s1026" style="position:absolute;margin-left:-20.2pt;margin-top:54.5pt;width:5.4pt;height:86.5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" fillcolor="#c90" stroked="f" strokeweight="1.25pt">
                <v:stroke endcap="round"/>
                <w10:wrap anchorx="margin" anchory="page"/>
                <w10:anchorlock/>
              </v:rect>
            </w:pict>
          </mc:Fallback>
        </mc:AlternateContent>
      </w:r>
    </w:p>
    <w:p w14:paraId="5B8E3530" w14:textId="77777777" w:rsidR="00737DB2" w:rsidRDefault="00737DB2" w:rsidP="00097C68">
      <w:pPr>
        <w:rPr>
          <w:rFonts w:ascii="Arial Narrow" w:eastAsia="Times New Roman" w:hAnsi="Arial Narrow" w:cs="Times New Roman"/>
          <w:sz w:val="24"/>
          <w:szCs w:val="24"/>
        </w:rPr>
      </w:pPr>
    </w:p>
    <w:p w14:paraId="65281BCC" w14:textId="0EC396E4" w:rsidR="00737DB2" w:rsidRDefault="00703EE0" w:rsidP="00097C68">
      <w:pPr>
        <w:rPr>
          <w:rFonts w:ascii="Arial Narrow" w:eastAsia="Times New Roman" w:hAnsi="Arial Narrow" w:cs="Times New Roman"/>
          <w:sz w:val="24"/>
          <w:szCs w:val="24"/>
        </w:rPr>
      </w:pPr>
      <w:r w:rsidRPr="00703EE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1" layoutInCell="1" allowOverlap="1" wp14:anchorId="3135C866" wp14:editId="416DBD6E">
                <wp:simplePos x="0" y="0"/>
                <wp:positionH relativeFrom="page">
                  <wp:posOffset>-88265</wp:posOffset>
                </wp:positionH>
                <wp:positionV relativeFrom="page">
                  <wp:posOffset>2192020</wp:posOffset>
                </wp:positionV>
                <wp:extent cx="1250950" cy="116205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9D7F2" w14:textId="335AD331" w:rsidR="006F2059" w:rsidRPr="00703EE0" w:rsidRDefault="006F2059" w:rsidP="00703EE0">
                            <w:pPr>
                              <w:spacing w:after="0"/>
                              <w:jc w:val="right"/>
                              <w:rPr>
                                <w:rFonts w:ascii="Arial" w:hAnsi="Arial"/>
                                <w:b/>
                                <w:smallCaps/>
                                <w:color w:val="008080"/>
                                <w:sz w:val="28"/>
                                <w:szCs w:val="28"/>
                              </w:rPr>
                            </w:pPr>
                            <w:r w:rsidRPr="00703EE0">
                              <w:rPr>
                                <w:rFonts w:ascii="Arial" w:hAnsi="Arial"/>
                                <w:b/>
                                <w:smallCaps/>
                                <w:color w:val="008080"/>
                                <w:sz w:val="28"/>
                                <w:szCs w:val="28"/>
                              </w:rPr>
                              <w:t xml:space="preserve">who can answer my questions about this </w:t>
                            </w:r>
                            <w:r w:rsidR="00991980">
                              <w:rPr>
                                <w:rFonts w:ascii="Arial" w:hAnsi="Arial"/>
                                <w:b/>
                                <w:smallCaps/>
                                <w:color w:val="008080"/>
                                <w:sz w:val="28"/>
                                <w:szCs w:val="28"/>
                              </w:rPr>
                              <w:t>agreement</w:t>
                            </w:r>
                            <w:r w:rsidRPr="00703EE0">
                              <w:rPr>
                                <w:rFonts w:ascii="Arial" w:hAnsi="Arial"/>
                                <w:b/>
                                <w:smallCaps/>
                                <w:color w:val="00808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C866" id="Text Box 19" o:spid="_x0000_s1032" type="#_x0000_t202" style="position:absolute;margin-left:-6.95pt;margin-top:172.6pt;width:98.5pt;height:91.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" filled="f" stroked="f">
                <v:textbox>
                  <w:txbxContent>
                    <w:p w14:paraId="1A99D7F2" w14:textId="335AD331" w:rsidR="006F2059" w:rsidRPr="00703EE0" w:rsidRDefault="006F2059" w:rsidP="00703EE0">
                      <w:pPr>
                        <w:spacing w:after="0"/>
                        <w:jc w:val="right"/>
                        <w:rPr>
                          <w:rFonts w:ascii="Arial" w:hAnsi="Arial"/>
                          <w:b/>
                          <w:smallCaps/>
                          <w:color w:val="008080"/>
                          <w:sz w:val="28"/>
                          <w:szCs w:val="28"/>
                        </w:rPr>
                      </w:pPr>
                      <w:r w:rsidRPr="00703EE0">
                        <w:rPr>
                          <w:rFonts w:ascii="Arial" w:hAnsi="Arial"/>
                          <w:b/>
                          <w:smallCaps/>
                          <w:color w:val="008080"/>
                          <w:sz w:val="28"/>
                          <w:szCs w:val="28"/>
                        </w:rPr>
                        <w:t xml:space="preserve">who can answer my questions about this </w:t>
                      </w:r>
                      <w:r w:rsidR="00991980">
                        <w:rPr>
                          <w:rFonts w:ascii="Arial" w:hAnsi="Arial"/>
                          <w:b/>
                          <w:smallCaps/>
                          <w:color w:val="008080"/>
                          <w:sz w:val="28"/>
                          <w:szCs w:val="28"/>
                        </w:rPr>
                        <w:t>agreement</w:t>
                      </w:r>
                      <w:r w:rsidRPr="00703EE0">
                        <w:rPr>
                          <w:rFonts w:ascii="Arial" w:hAnsi="Arial"/>
                          <w:b/>
                          <w:smallCaps/>
                          <w:color w:val="008080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03EE0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1" layoutInCell="1" allowOverlap="1" wp14:anchorId="3AFC09F4" wp14:editId="2A1F817D">
                <wp:simplePos x="0" y="0"/>
                <wp:positionH relativeFrom="margin">
                  <wp:posOffset>-247015</wp:posOffset>
                </wp:positionH>
                <wp:positionV relativeFrom="page">
                  <wp:posOffset>2284095</wp:posOffset>
                </wp:positionV>
                <wp:extent cx="69850" cy="1085850"/>
                <wp:effectExtent l="0" t="0" r="635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108585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84076" id="Rectangle 20" o:spid="_x0000_s1026" style="position:absolute;margin-left:-19.45pt;margin-top:179.85pt;width:5.5pt;height:85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" fillcolor="teal" stroked="f" strokeweight="1.25pt">
                <v:stroke endcap="round"/>
                <w10:wrap anchorx="margin" anchory="page"/>
                <w10:anchorlock/>
              </v:rect>
            </w:pict>
          </mc:Fallback>
        </mc:AlternateContent>
      </w:r>
    </w:p>
    <w:p w14:paraId="2E420558" w14:textId="77777777" w:rsidR="004E27B6" w:rsidRDefault="004E27B6" w:rsidP="00097C68">
      <w:pPr>
        <w:rPr>
          <w:rFonts w:ascii="Arial Narrow" w:eastAsia="Times New Roman" w:hAnsi="Arial Narrow" w:cs="Times New Roman"/>
          <w:sz w:val="24"/>
          <w:szCs w:val="24"/>
        </w:rPr>
      </w:pPr>
    </w:p>
    <w:p w14:paraId="6B6505E8" w14:textId="53A9A594" w:rsidR="00097C68" w:rsidRPr="00C578E1" w:rsidRDefault="00097C68" w:rsidP="00097C68">
      <w:pPr>
        <w:rPr>
          <w:rFonts w:ascii="Arial Narrow" w:eastAsia="Times New Roman" w:hAnsi="Arial Narrow" w:cs="Times New Roman"/>
          <w:sz w:val="24"/>
          <w:szCs w:val="24"/>
        </w:rPr>
      </w:pPr>
      <w:r w:rsidRPr="00C578E1">
        <w:rPr>
          <w:rFonts w:ascii="Arial Narrow" w:eastAsia="Times New Roman" w:hAnsi="Arial Narrow" w:cs="Times New Roman"/>
          <w:sz w:val="24"/>
          <w:szCs w:val="24"/>
        </w:rPr>
        <w:t xml:space="preserve">Our staff remains available to answer any questions you have about the conduct process and this </w:t>
      </w:r>
      <w:r w:rsidR="00775FC6">
        <w:rPr>
          <w:rFonts w:ascii="Arial Narrow" w:eastAsia="Times New Roman" w:hAnsi="Arial Narrow" w:cs="Times New Roman"/>
          <w:sz w:val="24"/>
          <w:szCs w:val="24"/>
        </w:rPr>
        <w:t>agreement</w:t>
      </w:r>
      <w:r w:rsidRPr="00C578E1">
        <w:rPr>
          <w:rFonts w:ascii="Arial Narrow" w:eastAsia="Times New Roman" w:hAnsi="Arial Narrow" w:cs="Times New Roman"/>
          <w:sz w:val="24"/>
          <w:szCs w:val="24"/>
        </w:rPr>
        <w:t>. Please contact [STAFF MEMBER] at [EMAIL].</w:t>
      </w:r>
    </w:p>
    <w:p w14:paraId="6A05A809" w14:textId="77777777" w:rsidR="0061226B" w:rsidRDefault="0061226B">
      <w:pPr>
        <w:sectPr w:rsidR="0061226B" w:rsidSect="0064573D">
          <w:headerReference w:type="default" r:id="rId21"/>
          <w:footerReference w:type="default" r:id="rId22"/>
          <w:type w:val="continuous"/>
          <w:pgSz w:w="12240" w:h="15840"/>
          <w:pgMar w:top="720" w:right="1440" w:bottom="1440" w:left="2160" w:header="720" w:footer="720" w:gutter="0"/>
          <w:cols w:space="0"/>
          <w:docGrid w:linePitch="360"/>
        </w:sectPr>
      </w:pPr>
    </w:p>
    <w:p w14:paraId="5A39BBE3" w14:textId="77777777" w:rsidR="00FA3DA1" w:rsidRDefault="00FA3DA1"/>
    <w:p w14:paraId="56535FC0" w14:textId="77777777" w:rsidR="00FA3DA1" w:rsidRDefault="00EE5D04">
      <w:r>
        <w:rPr>
          <w:rFonts w:ascii="Arial" w:eastAsia="Times New Roman" w:hAnsi="Arial" w:cs="Arial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7" behindDoc="1" locked="1" layoutInCell="1" allowOverlap="0" wp14:anchorId="17E2BF9C" wp14:editId="70DD8C3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90688" cy="548899"/>
            <wp:effectExtent l="0" t="0" r="1270" b="3810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head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790688" cy="548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3DA1" w:rsidSect="003B6120">
      <w:headerReference w:type="default" r:id="rId23"/>
      <w:footerReference w:type="default" r:id="rId24"/>
      <w:type w:val="continuous"/>
      <w:pgSz w:w="12240" w:h="15840"/>
      <w:pgMar w:top="1440" w:right="1440" w:bottom="1440" w:left="1440" w:header="720" w:footer="720" w:gutter="0"/>
      <w:cols w:num="2" w:space="0" w:equalWidth="0">
        <w:col w:w="720" w:space="0"/>
        <w:col w:w="8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1BE03" w14:textId="77777777" w:rsidR="003E108E" w:rsidRDefault="003E108E" w:rsidP="00097C68">
      <w:pPr>
        <w:spacing w:after="0" w:line="240" w:lineRule="auto"/>
      </w:pPr>
      <w:r>
        <w:separator/>
      </w:r>
    </w:p>
  </w:endnote>
  <w:endnote w:type="continuationSeparator" w:id="0">
    <w:p w14:paraId="6FC3BA2D" w14:textId="77777777" w:rsidR="003E108E" w:rsidRDefault="003E108E" w:rsidP="00097C68">
      <w:pPr>
        <w:spacing w:after="0" w:line="240" w:lineRule="auto"/>
      </w:pPr>
      <w:r>
        <w:continuationSeparator/>
      </w:r>
    </w:p>
  </w:endnote>
  <w:endnote w:type="continuationNotice" w:id="1">
    <w:p w14:paraId="646D3AF8" w14:textId="77777777" w:rsidR="003E108E" w:rsidRDefault="003E1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40"/>
      <w:gridCol w:w="2640"/>
      <w:gridCol w:w="2640"/>
    </w:tblGrid>
    <w:tr w:rsidR="036698DE" w14:paraId="634D68AC" w14:textId="77777777" w:rsidTr="036698DE">
      <w:tc>
        <w:tcPr>
          <w:tcW w:w="2640" w:type="dxa"/>
        </w:tcPr>
        <w:p w14:paraId="2076215B" w14:textId="034A2281" w:rsidR="036698DE" w:rsidRDefault="036698DE" w:rsidP="036698DE">
          <w:pPr>
            <w:pStyle w:val="Header"/>
            <w:ind w:left="-115"/>
          </w:pPr>
        </w:p>
      </w:tc>
      <w:tc>
        <w:tcPr>
          <w:tcW w:w="2640" w:type="dxa"/>
        </w:tcPr>
        <w:p w14:paraId="0AEDE379" w14:textId="0F655D62" w:rsidR="036698DE" w:rsidRDefault="036698DE" w:rsidP="036698DE">
          <w:pPr>
            <w:pStyle w:val="Header"/>
            <w:jc w:val="center"/>
          </w:pPr>
        </w:p>
      </w:tc>
      <w:tc>
        <w:tcPr>
          <w:tcW w:w="2640" w:type="dxa"/>
        </w:tcPr>
        <w:p w14:paraId="704F694D" w14:textId="075D685E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7969F00C" w14:textId="2F3D6E5C" w:rsidR="00E20BDE" w:rsidRDefault="00E20B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6698DE" w14:paraId="5986D312" w14:textId="77777777" w:rsidTr="036698DE">
      <w:tc>
        <w:tcPr>
          <w:tcW w:w="3120" w:type="dxa"/>
        </w:tcPr>
        <w:p w14:paraId="0FF5A996" w14:textId="74F20645" w:rsidR="036698DE" w:rsidRDefault="036698DE" w:rsidP="036698DE">
          <w:pPr>
            <w:pStyle w:val="Header"/>
            <w:ind w:left="-115"/>
          </w:pPr>
        </w:p>
      </w:tc>
      <w:tc>
        <w:tcPr>
          <w:tcW w:w="3120" w:type="dxa"/>
        </w:tcPr>
        <w:p w14:paraId="40989803" w14:textId="396C5E98" w:rsidR="036698DE" w:rsidRDefault="036698DE" w:rsidP="036698DE">
          <w:pPr>
            <w:pStyle w:val="Header"/>
            <w:jc w:val="center"/>
          </w:pPr>
        </w:p>
      </w:tc>
      <w:tc>
        <w:tcPr>
          <w:tcW w:w="3120" w:type="dxa"/>
        </w:tcPr>
        <w:p w14:paraId="353EF065" w14:textId="0F6C6D09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6F89914F" w14:textId="1934D464" w:rsidR="00E20BDE" w:rsidRDefault="00E20B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36698DE" w14:paraId="396F6C97" w14:textId="77777777" w:rsidTr="036698DE">
      <w:tc>
        <w:tcPr>
          <w:tcW w:w="2880" w:type="dxa"/>
        </w:tcPr>
        <w:p w14:paraId="36EE03A3" w14:textId="590A76AD" w:rsidR="036698DE" w:rsidRDefault="036698DE" w:rsidP="036698DE">
          <w:pPr>
            <w:pStyle w:val="Header"/>
            <w:ind w:left="-115"/>
          </w:pPr>
        </w:p>
      </w:tc>
      <w:tc>
        <w:tcPr>
          <w:tcW w:w="2880" w:type="dxa"/>
        </w:tcPr>
        <w:p w14:paraId="297427B6" w14:textId="47CD168C" w:rsidR="036698DE" w:rsidRDefault="036698DE" w:rsidP="036698DE">
          <w:pPr>
            <w:pStyle w:val="Header"/>
            <w:jc w:val="center"/>
          </w:pPr>
        </w:p>
      </w:tc>
      <w:tc>
        <w:tcPr>
          <w:tcW w:w="2880" w:type="dxa"/>
        </w:tcPr>
        <w:p w14:paraId="18E2E9E4" w14:textId="1D6EC252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5E275CF2" w14:textId="3D0B62B1" w:rsidR="00E20BDE" w:rsidRDefault="00E20B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36698DE" w14:paraId="4FA1D973" w14:textId="77777777" w:rsidTr="036698DE">
      <w:tc>
        <w:tcPr>
          <w:tcW w:w="2880" w:type="dxa"/>
        </w:tcPr>
        <w:p w14:paraId="6A9614BD" w14:textId="2F382E14" w:rsidR="036698DE" w:rsidRDefault="036698DE" w:rsidP="036698DE">
          <w:pPr>
            <w:pStyle w:val="Header"/>
            <w:ind w:left="-115"/>
          </w:pPr>
        </w:p>
      </w:tc>
      <w:tc>
        <w:tcPr>
          <w:tcW w:w="2880" w:type="dxa"/>
        </w:tcPr>
        <w:p w14:paraId="23F3E09A" w14:textId="7716EB29" w:rsidR="036698DE" w:rsidRDefault="036698DE" w:rsidP="036698DE">
          <w:pPr>
            <w:pStyle w:val="Header"/>
            <w:jc w:val="center"/>
          </w:pPr>
        </w:p>
      </w:tc>
      <w:tc>
        <w:tcPr>
          <w:tcW w:w="2880" w:type="dxa"/>
        </w:tcPr>
        <w:p w14:paraId="7ADC9B8A" w14:textId="30CD9906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104DF57F" w14:textId="360D5B74" w:rsidR="00E20BDE" w:rsidRDefault="00E20BD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36698DE" w14:paraId="004B5123" w14:textId="77777777" w:rsidTr="036698DE">
      <w:tc>
        <w:tcPr>
          <w:tcW w:w="2880" w:type="dxa"/>
        </w:tcPr>
        <w:p w14:paraId="2B9BDE86" w14:textId="4553C0DD" w:rsidR="036698DE" w:rsidRDefault="036698DE" w:rsidP="036698DE">
          <w:pPr>
            <w:pStyle w:val="Header"/>
            <w:ind w:left="-115"/>
          </w:pPr>
        </w:p>
      </w:tc>
      <w:tc>
        <w:tcPr>
          <w:tcW w:w="2880" w:type="dxa"/>
        </w:tcPr>
        <w:p w14:paraId="302E9F4E" w14:textId="7EB7C83A" w:rsidR="036698DE" w:rsidRDefault="036698DE" w:rsidP="036698DE">
          <w:pPr>
            <w:pStyle w:val="Header"/>
            <w:jc w:val="center"/>
          </w:pPr>
        </w:p>
      </w:tc>
      <w:tc>
        <w:tcPr>
          <w:tcW w:w="2880" w:type="dxa"/>
        </w:tcPr>
        <w:p w14:paraId="17B1C71B" w14:textId="7E814B1A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18C9F8A2" w14:textId="02783959" w:rsidR="00E20BDE" w:rsidRDefault="00E20BD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6698DE" w14:paraId="7BD36D18" w14:textId="77777777" w:rsidTr="036698DE">
      <w:tc>
        <w:tcPr>
          <w:tcW w:w="3120" w:type="dxa"/>
        </w:tcPr>
        <w:p w14:paraId="648DB349" w14:textId="77D1D2D1" w:rsidR="036698DE" w:rsidRDefault="036698DE" w:rsidP="036698DE">
          <w:pPr>
            <w:pStyle w:val="Header"/>
            <w:ind w:left="-115"/>
          </w:pPr>
        </w:p>
      </w:tc>
      <w:tc>
        <w:tcPr>
          <w:tcW w:w="3120" w:type="dxa"/>
        </w:tcPr>
        <w:p w14:paraId="00CA2441" w14:textId="408FBF2F" w:rsidR="036698DE" w:rsidRDefault="036698DE" w:rsidP="036698DE">
          <w:pPr>
            <w:pStyle w:val="Header"/>
            <w:jc w:val="center"/>
          </w:pPr>
        </w:p>
      </w:tc>
      <w:tc>
        <w:tcPr>
          <w:tcW w:w="3120" w:type="dxa"/>
        </w:tcPr>
        <w:p w14:paraId="23AA5288" w14:textId="5D47B0B3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514B3F2D" w14:textId="126575B3" w:rsidR="00E20BDE" w:rsidRDefault="00E20B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BCD65" w14:textId="77777777" w:rsidR="003E108E" w:rsidRDefault="003E108E" w:rsidP="00097C68">
      <w:pPr>
        <w:spacing w:after="0" w:line="240" w:lineRule="auto"/>
      </w:pPr>
      <w:r>
        <w:separator/>
      </w:r>
    </w:p>
  </w:footnote>
  <w:footnote w:type="continuationSeparator" w:id="0">
    <w:p w14:paraId="3879D012" w14:textId="77777777" w:rsidR="003E108E" w:rsidRDefault="003E108E" w:rsidP="00097C68">
      <w:pPr>
        <w:spacing w:after="0" w:line="240" w:lineRule="auto"/>
      </w:pPr>
      <w:r>
        <w:continuationSeparator/>
      </w:r>
    </w:p>
  </w:footnote>
  <w:footnote w:type="continuationNotice" w:id="1">
    <w:p w14:paraId="32C67D8B" w14:textId="77777777" w:rsidR="003E108E" w:rsidRDefault="003E108E">
      <w:pPr>
        <w:spacing w:after="0" w:line="240" w:lineRule="auto"/>
      </w:pPr>
    </w:p>
  </w:footnote>
  <w:footnote w:id="2">
    <w:p w14:paraId="745FA007" w14:textId="5FCBBDE4" w:rsidR="006F2059" w:rsidRPr="0061226B" w:rsidRDefault="006F2059" w:rsidP="00097C68">
      <w:pPr>
        <w:pStyle w:val="FootnoteText"/>
        <w:rPr>
          <w:rFonts w:ascii="Arial Narrow" w:hAnsi="Arial Narrow"/>
        </w:rPr>
      </w:pPr>
      <w:r w:rsidRPr="0061226B">
        <w:rPr>
          <w:rStyle w:val="FootnoteReference"/>
          <w:rFonts w:ascii="Arial Narrow" w:eastAsia="Calibri" w:hAnsi="Arial Narrow" w:cs="Calibri"/>
        </w:rPr>
        <w:footnoteRef/>
      </w:r>
      <w:r w:rsidRPr="0061226B">
        <w:rPr>
          <w:rFonts w:ascii="Arial Narrow" w:eastAsia="Calibri" w:hAnsi="Arial Narrow" w:cs="Calibri"/>
        </w:rPr>
        <w:t xml:space="preserve"> Copyright 2020 </w:t>
      </w:r>
      <w:r>
        <w:rPr>
          <w:rFonts w:ascii="Arial Narrow" w:eastAsia="Calibri" w:hAnsi="Arial Narrow" w:cs="Calibri"/>
        </w:rPr>
        <w:t xml:space="preserve">The </w:t>
      </w:r>
      <w:r w:rsidRPr="0061226B">
        <w:rPr>
          <w:rFonts w:ascii="Arial Narrow" w:eastAsia="Calibri" w:hAnsi="Arial Narrow" w:cs="Calibri"/>
        </w:rPr>
        <w:t xml:space="preserve">State University of New York. This </w:t>
      </w:r>
      <w:r>
        <w:rPr>
          <w:rFonts w:ascii="Arial Narrow" w:eastAsia="Calibri" w:hAnsi="Arial Narrow" w:cs="Calibri"/>
        </w:rPr>
        <w:t xml:space="preserve">model </w:t>
      </w:r>
      <w:r w:rsidRPr="0061226B">
        <w:rPr>
          <w:rFonts w:ascii="Arial Narrow" w:eastAsia="Calibri" w:hAnsi="Arial Narrow" w:cs="Calibri"/>
        </w:rPr>
        <w:t>waiver was created for informational purposes only and does not create an attorney-client relationship between its users and the authors. Users should contact their own attorney to obtain advice with respect to any particular legal matter.</w:t>
      </w:r>
      <w:r w:rsidRPr="0061226B">
        <w:rPr>
          <w:rFonts w:ascii="Arial Narrow" w:eastAsia="Calibri" w:hAnsi="Arial Narrow" w:cs="Calibri"/>
          <w:color w:val="373636"/>
        </w:rPr>
        <w:t xml:space="preserve"> </w:t>
      </w:r>
      <w:r w:rsidRPr="0061226B">
        <w:rPr>
          <w:rFonts w:ascii="Arial Narrow" w:eastAsia="Calibri" w:hAnsi="Arial Narrow" w:cs="Calibri"/>
        </w:rPr>
        <w:t>Only your attorney can provide assurances that the information contained herein – and your interpretation of it – is applicable or appropriate to your particular situation.</w:t>
      </w:r>
    </w:p>
    <w:p w14:paraId="60061E4C" w14:textId="77777777" w:rsidR="006F2059" w:rsidRPr="0061226B" w:rsidRDefault="006F2059" w:rsidP="00097C68">
      <w:pPr>
        <w:pStyle w:val="FootnoteText"/>
        <w:rPr>
          <w:rFonts w:ascii="Arial Narrow" w:eastAsia="Calibri" w:hAnsi="Arial Narrow" w:cs="Calibri"/>
        </w:rPr>
      </w:pPr>
    </w:p>
    <w:p w14:paraId="7D170DA6" w14:textId="77777777" w:rsidR="006F2059" w:rsidRDefault="006F2059" w:rsidP="00097C68">
      <w:pPr>
        <w:pStyle w:val="FootnoteText"/>
        <w:rPr>
          <w:rFonts w:ascii="Calibri" w:eastAsia="Calibri" w:hAnsi="Calibri" w:cs="Calibri"/>
        </w:rPr>
      </w:pPr>
      <w:r w:rsidRPr="0061226B">
        <w:rPr>
          <w:rFonts w:ascii="Arial Narrow" w:eastAsia="Calibri" w:hAnsi="Arial Narrow" w:cs="Calibri"/>
        </w:rPr>
        <w:t xml:space="preserve">This waiver is available for institutions to use, in whole or in part, as is or modified, pursuant to a </w:t>
      </w:r>
      <w:r w:rsidRPr="0061226B">
        <w:rPr>
          <w:rFonts w:ascii="Arial Narrow" w:hAnsi="Arial Narrow"/>
        </w:rPr>
        <w:t xml:space="preserve">Creative Commons </w:t>
      </w:r>
      <w:hyperlink r:id="rId1">
        <w:r w:rsidRPr="0061226B">
          <w:rPr>
            <w:rStyle w:val="Hyperlink"/>
            <w:rFonts w:ascii="Arial Narrow" w:hAnsi="Arial Narrow"/>
          </w:rPr>
          <w:t>Attribution-NonCommercial-ShareAlike 4.0 International license</w:t>
        </w:r>
      </w:hyperlink>
      <w:r w:rsidRPr="0061226B">
        <w:rPr>
          <w:rFonts w:ascii="Arial Narrow" w:hAnsi="Arial Narrow"/>
        </w:rPr>
        <w:t xml:space="preserve"> at absolutely no cost, provided that it is used for non-commercial purposes. SUNY offers this content at no cost and this content may not be sold.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40"/>
      <w:gridCol w:w="2640"/>
      <w:gridCol w:w="2640"/>
    </w:tblGrid>
    <w:tr w:rsidR="036698DE" w14:paraId="1C4E46BA" w14:textId="77777777" w:rsidTr="036698DE">
      <w:tc>
        <w:tcPr>
          <w:tcW w:w="2640" w:type="dxa"/>
        </w:tcPr>
        <w:p w14:paraId="2CA430DD" w14:textId="5ACB22D4" w:rsidR="036698DE" w:rsidRDefault="036698DE" w:rsidP="036698DE">
          <w:pPr>
            <w:pStyle w:val="Header"/>
            <w:ind w:left="-115"/>
          </w:pPr>
        </w:p>
      </w:tc>
      <w:tc>
        <w:tcPr>
          <w:tcW w:w="2640" w:type="dxa"/>
        </w:tcPr>
        <w:p w14:paraId="0B33BB65" w14:textId="79BE8622" w:rsidR="036698DE" w:rsidRDefault="036698DE" w:rsidP="036698DE">
          <w:pPr>
            <w:pStyle w:val="Header"/>
            <w:jc w:val="center"/>
          </w:pPr>
        </w:p>
      </w:tc>
      <w:tc>
        <w:tcPr>
          <w:tcW w:w="2640" w:type="dxa"/>
        </w:tcPr>
        <w:p w14:paraId="4602B1D2" w14:textId="42B17DA8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77E4F162" w14:textId="2AB6DEB3" w:rsidR="00E20BDE" w:rsidRDefault="00E20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6698DE" w14:paraId="779A74E9" w14:textId="77777777" w:rsidTr="036698DE">
      <w:tc>
        <w:tcPr>
          <w:tcW w:w="3120" w:type="dxa"/>
        </w:tcPr>
        <w:p w14:paraId="4D2BB42D" w14:textId="549E5EDC" w:rsidR="036698DE" w:rsidRDefault="036698DE" w:rsidP="036698DE">
          <w:pPr>
            <w:pStyle w:val="Header"/>
            <w:ind w:left="-115"/>
          </w:pPr>
        </w:p>
      </w:tc>
      <w:tc>
        <w:tcPr>
          <w:tcW w:w="3120" w:type="dxa"/>
        </w:tcPr>
        <w:p w14:paraId="02F4D574" w14:textId="2D609981" w:rsidR="036698DE" w:rsidRDefault="036698DE" w:rsidP="036698DE">
          <w:pPr>
            <w:pStyle w:val="Header"/>
            <w:jc w:val="center"/>
          </w:pPr>
        </w:p>
      </w:tc>
      <w:tc>
        <w:tcPr>
          <w:tcW w:w="3120" w:type="dxa"/>
        </w:tcPr>
        <w:p w14:paraId="7EA9ED2A" w14:textId="4E43E6EC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6BC597E7" w14:textId="4DE68EE2" w:rsidR="00E20BDE" w:rsidRDefault="00E20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36698DE" w14:paraId="091F581C" w14:textId="77777777" w:rsidTr="036698DE">
      <w:tc>
        <w:tcPr>
          <w:tcW w:w="2880" w:type="dxa"/>
        </w:tcPr>
        <w:p w14:paraId="0159DA1E" w14:textId="2260ED55" w:rsidR="036698DE" w:rsidRDefault="036698DE" w:rsidP="036698DE">
          <w:pPr>
            <w:pStyle w:val="Header"/>
            <w:ind w:left="-115"/>
          </w:pPr>
        </w:p>
      </w:tc>
      <w:tc>
        <w:tcPr>
          <w:tcW w:w="2880" w:type="dxa"/>
        </w:tcPr>
        <w:p w14:paraId="6DE7BA63" w14:textId="597FFD95" w:rsidR="036698DE" w:rsidRDefault="036698DE" w:rsidP="036698DE">
          <w:pPr>
            <w:pStyle w:val="Header"/>
            <w:jc w:val="center"/>
          </w:pPr>
        </w:p>
      </w:tc>
      <w:tc>
        <w:tcPr>
          <w:tcW w:w="2880" w:type="dxa"/>
        </w:tcPr>
        <w:p w14:paraId="6F07FF0F" w14:textId="1C388086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0B7A0479" w14:textId="2C0D6918" w:rsidR="00E20BDE" w:rsidRDefault="00E20B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36698DE" w14:paraId="67F0B2C2" w14:textId="77777777" w:rsidTr="036698DE">
      <w:tc>
        <w:tcPr>
          <w:tcW w:w="2880" w:type="dxa"/>
        </w:tcPr>
        <w:p w14:paraId="4529DD32" w14:textId="75C314AE" w:rsidR="036698DE" w:rsidRDefault="036698DE" w:rsidP="036698DE">
          <w:pPr>
            <w:pStyle w:val="Header"/>
            <w:ind w:left="-115"/>
          </w:pPr>
        </w:p>
      </w:tc>
      <w:tc>
        <w:tcPr>
          <w:tcW w:w="2880" w:type="dxa"/>
        </w:tcPr>
        <w:p w14:paraId="2579F0C5" w14:textId="5FFA5C91" w:rsidR="036698DE" w:rsidRDefault="036698DE" w:rsidP="036698DE">
          <w:pPr>
            <w:pStyle w:val="Header"/>
            <w:jc w:val="center"/>
          </w:pPr>
        </w:p>
      </w:tc>
      <w:tc>
        <w:tcPr>
          <w:tcW w:w="2880" w:type="dxa"/>
        </w:tcPr>
        <w:p w14:paraId="1B39F31B" w14:textId="7ADACC50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5569755C" w14:textId="0DC8D5B6" w:rsidR="00E20BDE" w:rsidRDefault="00E20BD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36698DE" w14:paraId="5BE237FB" w14:textId="77777777" w:rsidTr="036698DE">
      <w:tc>
        <w:tcPr>
          <w:tcW w:w="2880" w:type="dxa"/>
        </w:tcPr>
        <w:p w14:paraId="487E8107" w14:textId="4FAD0BB8" w:rsidR="036698DE" w:rsidRDefault="036698DE" w:rsidP="036698DE">
          <w:pPr>
            <w:pStyle w:val="Header"/>
            <w:ind w:left="-115"/>
          </w:pPr>
        </w:p>
      </w:tc>
      <w:tc>
        <w:tcPr>
          <w:tcW w:w="2880" w:type="dxa"/>
        </w:tcPr>
        <w:p w14:paraId="53F339B7" w14:textId="5E0D1194" w:rsidR="036698DE" w:rsidRDefault="036698DE" w:rsidP="036698DE">
          <w:pPr>
            <w:pStyle w:val="Header"/>
            <w:jc w:val="center"/>
          </w:pPr>
        </w:p>
      </w:tc>
      <w:tc>
        <w:tcPr>
          <w:tcW w:w="2880" w:type="dxa"/>
        </w:tcPr>
        <w:p w14:paraId="1EF8F390" w14:textId="7647CFC0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46F8948C" w14:textId="787E9295" w:rsidR="00E20BDE" w:rsidRDefault="00E20BD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6698DE" w14:paraId="29119FE6" w14:textId="77777777" w:rsidTr="036698DE">
      <w:tc>
        <w:tcPr>
          <w:tcW w:w="3120" w:type="dxa"/>
        </w:tcPr>
        <w:p w14:paraId="23C5A6A6" w14:textId="686E4AC5" w:rsidR="036698DE" w:rsidRDefault="036698DE" w:rsidP="036698DE">
          <w:pPr>
            <w:pStyle w:val="Header"/>
            <w:ind w:left="-115"/>
          </w:pPr>
        </w:p>
      </w:tc>
      <w:tc>
        <w:tcPr>
          <w:tcW w:w="3120" w:type="dxa"/>
        </w:tcPr>
        <w:p w14:paraId="26B8A696" w14:textId="1CECBC7D" w:rsidR="036698DE" w:rsidRDefault="036698DE" w:rsidP="036698DE">
          <w:pPr>
            <w:pStyle w:val="Header"/>
            <w:jc w:val="center"/>
          </w:pPr>
        </w:p>
      </w:tc>
      <w:tc>
        <w:tcPr>
          <w:tcW w:w="3120" w:type="dxa"/>
        </w:tcPr>
        <w:p w14:paraId="61DBAB10" w14:textId="0CB69F31" w:rsidR="036698DE" w:rsidRDefault="036698DE" w:rsidP="036698DE">
          <w:pPr>
            <w:pStyle w:val="Header"/>
            <w:ind w:right="-115"/>
            <w:jc w:val="right"/>
          </w:pPr>
        </w:p>
      </w:tc>
    </w:tr>
  </w:tbl>
  <w:p w14:paraId="4F0BA2BA" w14:textId="4C36643B" w:rsidR="00E20BDE" w:rsidRDefault="00E2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D7E"/>
    <w:rsid w:val="0001595C"/>
    <w:rsid w:val="0004128E"/>
    <w:rsid w:val="0005740D"/>
    <w:rsid w:val="0006253A"/>
    <w:rsid w:val="00064A99"/>
    <w:rsid w:val="00066095"/>
    <w:rsid w:val="00075B1F"/>
    <w:rsid w:val="00090B9B"/>
    <w:rsid w:val="00097C68"/>
    <w:rsid w:val="000A150D"/>
    <w:rsid w:val="000D0FB7"/>
    <w:rsid w:val="000E1F8B"/>
    <w:rsid w:val="000E403F"/>
    <w:rsid w:val="000F0561"/>
    <w:rsid w:val="000F1271"/>
    <w:rsid w:val="000F434B"/>
    <w:rsid w:val="00100E7F"/>
    <w:rsid w:val="00102D09"/>
    <w:rsid w:val="0010620C"/>
    <w:rsid w:val="00111725"/>
    <w:rsid w:val="00126DCD"/>
    <w:rsid w:val="00135134"/>
    <w:rsid w:val="00135DD3"/>
    <w:rsid w:val="001400DA"/>
    <w:rsid w:val="00140E17"/>
    <w:rsid w:val="00153D3D"/>
    <w:rsid w:val="0015732D"/>
    <w:rsid w:val="00162BCE"/>
    <w:rsid w:val="00163346"/>
    <w:rsid w:val="00171BCE"/>
    <w:rsid w:val="00183391"/>
    <w:rsid w:val="00187E58"/>
    <w:rsid w:val="0019211B"/>
    <w:rsid w:val="00195D7E"/>
    <w:rsid w:val="001A25D5"/>
    <w:rsid w:val="001B6252"/>
    <w:rsid w:val="001B7889"/>
    <w:rsid w:val="001C39A1"/>
    <w:rsid w:val="001E18C2"/>
    <w:rsid w:val="001E666E"/>
    <w:rsid w:val="00204D92"/>
    <w:rsid w:val="00210908"/>
    <w:rsid w:val="00214EF9"/>
    <w:rsid w:val="002202E5"/>
    <w:rsid w:val="00236DFB"/>
    <w:rsid w:val="002376AA"/>
    <w:rsid w:val="002516A1"/>
    <w:rsid w:val="0025545A"/>
    <w:rsid w:val="00284C98"/>
    <w:rsid w:val="00292A7B"/>
    <w:rsid w:val="00295AF1"/>
    <w:rsid w:val="00297027"/>
    <w:rsid w:val="002B665E"/>
    <w:rsid w:val="002C3CC6"/>
    <w:rsid w:val="002C649E"/>
    <w:rsid w:val="002E68DF"/>
    <w:rsid w:val="002F3037"/>
    <w:rsid w:val="00304A74"/>
    <w:rsid w:val="00314E1E"/>
    <w:rsid w:val="0031552C"/>
    <w:rsid w:val="003202BD"/>
    <w:rsid w:val="003503E2"/>
    <w:rsid w:val="00360FDC"/>
    <w:rsid w:val="003674E6"/>
    <w:rsid w:val="00373897"/>
    <w:rsid w:val="00374179"/>
    <w:rsid w:val="00381827"/>
    <w:rsid w:val="003855FB"/>
    <w:rsid w:val="00392010"/>
    <w:rsid w:val="003931B8"/>
    <w:rsid w:val="00396CA1"/>
    <w:rsid w:val="003A119B"/>
    <w:rsid w:val="003A73EF"/>
    <w:rsid w:val="003B09BC"/>
    <w:rsid w:val="003B6120"/>
    <w:rsid w:val="003C0F0E"/>
    <w:rsid w:val="003D0A6C"/>
    <w:rsid w:val="003E108E"/>
    <w:rsid w:val="003F0963"/>
    <w:rsid w:val="00405A32"/>
    <w:rsid w:val="00405BAF"/>
    <w:rsid w:val="00411FF7"/>
    <w:rsid w:val="0041413F"/>
    <w:rsid w:val="00414C06"/>
    <w:rsid w:val="0043181E"/>
    <w:rsid w:val="00436B75"/>
    <w:rsid w:val="00447903"/>
    <w:rsid w:val="00451CCF"/>
    <w:rsid w:val="00470F42"/>
    <w:rsid w:val="004713C5"/>
    <w:rsid w:val="00471587"/>
    <w:rsid w:val="00490BDA"/>
    <w:rsid w:val="004912C6"/>
    <w:rsid w:val="004A4B36"/>
    <w:rsid w:val="004B2BDD"/>
    <w:rsid w:val="004B5D76"/>
    <w:rsid w:val="004C5B1A"/>
    <w:rsid w:val="004D321D"/>
    <w:rsid w:val="004D524E"/>
    <w:rsid w:val="004E27B6"/>
    <w:rsid w:val="005003A7"/>
    <w:rsid w:val="0050447E"/>
    <w:rsid w:val="005151E9"/>
    <w:rsid w:val="005176B5"/>
    <w:rsid w:val="00517CD2"/>
    <w:rsid w:val="0052065A"/>
    <w:rsid w:val="0052296C"/>
    <w:rsid w:val="00525958"/>
    <w:rsid w:val="00534ACA"/>
    <w:rsid w:val="00535AF9"/>
    <w:rsid w:val="00535FBE"/>
    <w:rsid w:val="0053676E"/>
    <w:rsid w:val="00543447"/>
    <w:rsid w:val="00580BFC"/>
    <w:rsid w:val="00584646"/>
    <w:rsid w:val="005853EB"/>
    <w:rsid w:val="00585D53"/>
    <w:rsid w:val="00596CE6"/>
    <w:rsid w:val="005A712A"/>
    <w:rsid w:val="005B3D97"/>
    <w:rsid w:val="005C397A"/>
    <w:rsid w:val="005C795C"/>
    <w:rsid w:val="005E0288"/>
    <w:rsid w:val="005F6A1C"/>
    <w:rsid w:val="0060079A"/>
    <w:rsid w:val="0061226B"/>
    <w:rsid w:val="00627DBF"/>
    <w:rsid w:val="00630A6C"/>
    <w:rsid w:val="00643FD2"/>
    <w:rsid w:val="0064573D"/>
    <w:rsid w:val="00656873"/>
    <w:rsid w:val="00670183"/>
    <w:rsid w:val="006860BA"/>
    <w:rsid w:val="00691337"/>
    <w:rsid w:val="006B5053"/>
    <w:rsid w:val="006C4251"/>
    <w:rsid w:val="006C6EE1"/>
    <w:rsid w:val="006D0CDA"/>
    <w:rsid w:val="006D55FC"/>
    <w:rsid w:val="006E526D"/>
    <w:rsid w:val="006F2059"/>
    <w:rsid w:val="00703EE0"/>
    <w:rsid w:val="00720907"/>
    <w:rsid w:val="00726E48"/>
    <w:rsid w:val="00736354"/>
    <w:rsid w:val="00737DB2"/>
    <w:rsid w:val="00742F3E"/>
    <w:rsid w:val="00744CDB"/>
    <w:rsid w:val="00745B66"/>
    <w:rsid w:val="00755F0B"/>
    <w:rsid w:val="00755F7F"/>
    <w:rsid w:val="00770C8C"/>
    <w:rsid w:val="00772080"/>
    <w:rsid w:val="00775FC6"/>
    <w:rsid w:val="007766A4"/>
    <w:rsid w:val="007954C5"/>
    <w:rsid w:val="00795AE0"/>
    <w:rsid w:val="007A2034"/>
    <w:rsid w:val="007A6D29"/>
    <w:rsid w:val="007B1697"/>
    <w:rsid w:val="007B1FB8"/>
    <w:rsid w:val="007B6129"/>
    <w:rsid w:val="007C3B0D"/>
    <w:rsid w:val="007C3E1F"/>
    <w:rsid w:val="007D0FBC"/>
    <w:rsid w:val="007F295C"/>
    <w:rsid w:val="00800DFE"/>
    <w:rsid w:val="00803876"/>
    <w:rsid w:val="00813A65"/>
    <w:rsid w:val="0082120B"/>
    <w:rsid w:val="00832BB0"/>
    <w:rsid w:val="00834D38"/>
    <w:rsid w:val="008447FF"/>
    <w:rsid w:val="00845507"/>
    <w:rsid w:val="00851E11"/>
    <w:rsid w:val="00853511"/>
    <w:rsid w:val="008544E6"/>
    <w:rsid w:val="00864967"/>
    <w:rsid w:val="008668CB"/>
    <w:rsid w:val="00873755"/>
    <w:rsid w:val="008939FE"/>
    <w:rsid w:val="008A026D"/>
    <w:rsid w:val="008A5BAD"/>
    <w:rsid w:val="008C6CF4"/>
    <w:rsid w:val="008D2689"/>
    <w:rsid w:val="008D4512"/>
    <w:rsid w:val="008E2A4F"/>
    <w:rsid w:val="008E2A6E"/>
    <w:rsid w:val="008E635D"/>
    <w:rsid w:val="00910787"/>
    <w:rsid w:val="0093063E"/>
    <w:rsid w:val="00932F6D"/>
    <w:rsid w:val="009333D1"/>
    <w:rsid w:val="00936F95"/>
    <w:rsid w:val="009434F1"/>
    <w:rsid w:val="009436BB"/>
    <w:rsid w:val="00953F50"/>
    <w:rsid w:val="009747F7"/>
    <w:rsid w:val="009810AC"/>
    <w:rsid w:val="00984049"/>
    <w:rsid w:val="00985767"/>
    <w:rsid w:val="00986049"/>
    <w:rsid w:val="0098642E"/>
    <w:rsid w:val="00987855"/>
    <w:rsid w:val="00991980"/>
    <w:rsid w:val="009934F5"/>
    <w:rsid w:val="00995D4D"/>
    <w:rsid w:val="009B1C61"/>
    <w:rsid w:val="009B67E8"/>
    <w:rsid w:val="009C084E"/>
    <w:rsid w:val="009D00F9"/>
    <w:rsid w:val="009D0BAC"/>
    <w:rsid w:val="009D50BA"/>
    <w:rsid w:val="009E1E4D"/>
    <w:rsid w:val="009E207D"/>
    <w:rsid w:val="009E736E"/>
    <w:rsid w:val="00A05BE8"/>
    <w:rsid w:val="00A21F66"/>
    <w:rsid w:val="00A2200B"/>
    <w:rsid w:val="00A337EF"/>
    <w:rsid w:val="00A37763"/>
    <w:rsid w:val="00A403A2"/>
    <w:rsid w:val="00A43613"/>
    <w:rsid w:val="00A527AD"/>
    <w:rsid w:val="00A54D3E"/>
    <w:rsid w:val="00A82513"/>
    <w:rsid w:val="00A87B2B"/>
    <w:rsid w:val="00A942E3"/>
    <w:rsid w:val="00AB693E"/>
    <w:rsid w:val="00AB6BBE"/>
    <w:rsid w:val="00AC0699"/>
    <w:rsid w:val="00AC76C4"/>
    <w:rsid w:val="00AD7B89"/>
    <w:rsid w:val="00AE1CA8"/>
    <w:rsid w:val="00AE398E"/>
    <w:rsid w:val="00AE4B27"/>
    <w:rsid w:val="00AE582F"/>
    <w:rsid w:val="00AF3571"/>
    <w:rsid w:val="00AF6085"/>
    <w:rsid w:val="00B054B9"/>
    <w:rsid w:val="00B124A6"/>
    <w:rsid w:val="00B16E3F"/>
    <w:rsid w:val="00B21E7D"/>
    <w:rsid w:val="00B24356"/>
    <w:rsid w:val="00B303CB"/>
    <w:rsid w:val="00B37B89"/>
    <w:rsid w:val="00B41B44"/>
    <w:rsid w:val="00B53140"/>
    <w:rsid w:val="00B53E56"/>
    <w:rsid w:val="00B65117"/>
    <w:rsid w:val="00B76B7A"/>
    <w:rsid w:val="00B86D60"/>
    <w:rsid w:val="00B877E8"/>
    <w:rsid w:val="00B96B40"/>
    <w:rsid w:val="00BB5D31"/>
    <w:rsid w:val="00BB5E0D"/>
    <w:rsid w:val="00BC2A7E"/>
    <w:rsid w:val="00BF25D8"/>
    <w:rsid w:val="00BF4650"/>
    <w:rsid w:val="00C03C04"/>
    <w:rsid w:val="00C1019C"/>
    <w:rsid w:val="00C22DD6"/>
    <w:rsid w:val="00C51EC2"/>
    <w:rsid w:val="00C578E1"/>
    <w:rsid w:val="00C72806"/>
    <w:rsid w:val="00C7333D"/>
    <w:rsid w:val="00C90513"/>
    <w:rsid w:val="00C97BDC"/>
    <w:rsid w:val="00CA6C9B"/>
    <w:rsid w:val="00CA7E4E"/>
    <w:rsid w:val="00CB36B5"/>
    <w:rsid w:val="00CB45FD"/>
    <w:rsid w:val="00CE6668"/>
    <w:rsid w:val="00CF1941"/>
    <w:rsid w:val="00D40F30"/>
    <w:rsid w:val="00D556A0"/>
    <w:rsid w:val="00D60A82"/>
    <w:rsid w:val="00D64D57"/>
    <w:rsid w:val="00D73D03"/>
    <w:rsid w:val="00D7463E"/>
    <w:rsid w:val="00D870B2"/>
    <w:rsid w:val="00DA23C4"/>
    <w:rsid w:val="00DB5E46"/>
    <w:rsid w:val="00DE09E7"/>
    <w:rsid w:val="00DE583F"/>
    <w:rsid w:val="00E065EE"/>
    <w:rsid w:val="00E153D8"/>
    <w:rsid w:val="00E20ADA"/>
    <w:rsid w:val="00E20BDE"/>
    <w:rsid w:val="00E3666B"/>
    <w:rsid w:val="00E4478F"/>
    <w:rsid w:val="00E46F40"/>
    <w:rsid w:val="00E63FAD"/>
    <w:rsid w:val="00E6422E"/>
    <w:rsid w:val="00E77037"/>
    <w:rsid w:val="00E82484"/>
    <w:rsid w:val="00EB45B4"/>
    <w:rsid w:val="00EC6349"/>
    <w:rsid w:val="00ED0881"/>
    <w:rsid w:val="00ED6A50"/>
    <w:rsid w:val="00EE5D04"/>
    <w:rsid w:val="00EF3904"/>
    <w:rsid w:val="00EF7438"/>
    <w:rsid w:val="00F0278E"/>
    <w:rsid w:val="00F10C31"/>
    <w:rsid w:val="00F1282D"/>
    <w:rsid w:val="00F154AC"/>
    <w:rsid w:val="00F3484D"/>
    <w:rsid w:val="00F405DB"/>
    <w:rsid w:val="00F57114"/>
    <w:rsid w:val="00F57209"/>
    <w:rsid w:val="00F63DE6"/>
    <w:rsid w:val="00F67E48"/>
    <w:rsid w:val="00F72581"/>
    <w:rsid w:val="00F73D4B"/>
    <w:rsid w:val="00F748F9"/>
    <w:rsid w:val="00F80BF4"/>
    <w:rsid w:val="00F810C9"/>
    <w:rsid w:val="00F81A01"/>
    <w:rsid w:val="00F91456"/>
    <w:rsid w:val="00FA3DA1"/>
    <w:rsid w:val="00FA7B74"/>
    <w:rsid w:val="00FA7EFB"/>
    <w:rsid w:val="00FC0068"/>
    <w:rsid w:val="00FC6A43"/>
    <w:rsid w:val="00FD0F2F"/>
    <w:rsid w:val="00FD5A91"/>
    <w:rsid w:val="00FE48B0"/>
    <w:rsid w:val="00FF385E"/>
    <w:rsid w:val="00FF4B64"/>
    <w:rsid w:val="00FF7D75"/>
    <w:rsid w:val="0109B66F"/>
    <w:rsid w:val="01B12BE2"/>
    <w:rsid w:val="01CA858C"/>
    <w:rsid w:val="022A444B"/>
    <w:rsid w:val="023E29CA"/>
    <w:rsid w:val="02AB70D9"/>
    <w:rsid w:val="02FBBE23"/>
    <w:rsid w:val="034B5A0E"/>
    <w:rsid w:val="036698DE"/>
    <w:rsid w:val="03908EE3"/>
    <w:rsid w:val="03B552AD"/>
    <w:rsid w:val="03F9D300"/>
    <w:rsid w:val="06629A25"/>
    <w:rsid w:val="0682EC2E"/>
    <w:rsid w:val="06C5C941"/>
    <w:rsid w:val="070B06A9"/>
    <w:rsid w:val="0750F93A"/>
    <w:rsid w:val="0819EF5D"/>
    <w:rsid w:val="081CD548"/>
    <w:rsid w:val="083D6810"/>
    <w:rsid w:val="0869389A"/>
    <w:rsid w:val="089A61FF"/>
    <w:rsid w:val="09CBEB70"/>
    <w:rsid w:val="0A26CF63"/>
    <w:rsid w:val="0A8D8DD4"/>
    <w:rsid w:val="0B74A5DB"/>
    <w:rsid w:val="0B9EF6AA"/>
    <w:rsid w:val="0C02EAE3"/>
    <w:rsid w:val="0C1460E9"/>
    <w:rsid w:val="0C6317A0"/>
    <w:rsid w:val="0D7BFEF8"/>
    <w:rsid w:val="0DA5B98B"/>
    <w:rsid w:val="0DA82B49"/>
    <w:rsid w:val="0E716F04"/>
    <w:rsid w:val="0EFFFB71"/>
    <w:rsid w:val="0F64294C"/>
    <w:rsid w:val="0F79ED29"/>
    <w:rsid w:val="0FC1CEFE"/>
    <w:rsid w:val="10273B48"/>
    <w:rsid w:val="105AA3E6"/>
    <w:rsid w:val="10BCA18F"/>
    <w:rsid w:val="1122EA30"/>
    <w:rsid w:val="11545E5E"/>
    <w:rsid w:val="1159581E"/>
    <w:rsid w:val="11617729"/>
    <w:rsid w:val="11D0D550"/>
    <w:rsid w:val="122745E7"/>
    <w:rsid w:val="1238BEF8"/>
    <w:rsid w:val="12CFD5B1"/>
    <w:rsid w:val="1302BD9B"/>
    <w:rsid w:val="140AAAD9"/>
    <w:rsid w:val="140DFB09"/>
    <w:rsid w:val="146D79F6"/>
    <w:rsid w:val="14C51CFE"/>
    <w:rsid w:val="154271A2"/>
    <w:rsid w:val="15808DAE"/>
    <w:rsid w:val="15AD584E"/>
    <w:rsid w:val="15F1633B"/>
    <w:rsid w:val="15F7B672"/>
    <w:rsid w:val="170A31F7"/>
    <w:rsid w:val="17AC4D30"/>
    <w:rsid w:val="17F8299A"/>
    <w:rsid w:val="1841A6C1"/>
    <w:rsid w:val="18D2C287"/>
    <w:rsid w:val="192FBBFF"/>
    <w:rsid w:val="1A5D7190"/>
    <w:rsid w:val="1AD38A04"/>
    <w:rsid w:val="1B2AEED1"/>
    <w:rsid w:val="1B440254"/>
    <w:rsid w:val="1B5E79C0"/>
    <w:rsid w:val="1B980C60"/>
    <w:rsid w:val="1BA4BDAE"/>
    <w:rsid w:val="1CE8219C"/>
    <w:rsid w:val="1D39DD24"/>
    <w:rsid w:val="1D4BBD86"/>
    <w:rsid w:val="1DA1E98C"/>
    <w:rsid w:val="1E7C22AB"/>
    <w:rsid w:val="1E8F5019"/>
    <w:rsid w:val="1EAC26C7"/>
    <w:rsid w:val="1FE17589"/>
    <w:rsid w:val="20552DE8"/>
    <w:rsid w:val="20A91EE1"/>
    <w:rsid w:val="20D6FD39"/>
    <w:rsid w:val="218690D4"/>
    <w:rsid w:val="21A75F03"/>
    <w:rsid w:val="2274AF40"/>
    <w:rsid w:val="228B167C"/>
    <w:rsid w:val="2298D019"/>
    <w:rsid w:val="22A40AAA"/>
    <w:rsid w:val="22B6D8D1"/>
    <w:rsid w:val="22C4077D"/>
    <w:rsid w:val="2306EC71"/>
    <w:rsid w:val="232B30E4"/>
    <w:rsid w:val="238A858D"/>
    <w:rsid w:val="23B082D8"/>
    <w:rsid w:val="241FA1DE"/>
    <w:rsid w:val="246D02D4"/>
    <w:rsid w:val="24E63943"/>
    <w:rsid w:val="257C53F8"/>
    <w:rsid w:val="2697428C"/>
    <w:rsid w:val="27DF559F"/>
    <w:rsid w:val="27F97855"/>
    <w:rsid w:val="28165521"/>
    <w:rsid w:val="2891EAE1"/>
    <w:rsid w:val="2909341D"/>
    <w:rsid w:val="29A7B648"/>
    <w:rsid w:val="29ADB586"/>
    <w:rsid w:val="29FED5CC"/>
    <w:rsid w:val="2ABE2C52"/>
    <w:rsid w:val="2AFF5F13"/>
    <w:rsid w:val="2B111327"/>
    <w:rsid w:val="2B3F8EE2"/>
    <w:rsid w:val="2B798D98"/>
    <w:rsid w:val="2C17BF64"/>
    <w:rsid w:val="2C1ADE07"/>
    <w:rsid w:val="2C849D37"/>
    <w:rsid w:val="2DA38C95"/>
    <w:rsid w:val="2E22866F"/>
    <w:rsid w:val="2E6FAB13"/>
    <w:rsid w:val="2EF2D08B"/>
    <w:rsid w:val="2F4CF978"/>
    <w:rsid w:val="2F8AFF12"/>
    <w:rsid w:val="2FA0B765"/>
    <w:rsid w:val="2FE1C20C"/>
    <w:rsid w:val="30146456"/>
    <w:rsid w:val="301544D5"/>
    <w:rsid w:val="301EF9E0"/>
    <w:rsid w:val="3040B597"/>
    <w:rsid w:val="30C8CEFC"/>
    <w:rsid w:val="30F4BBA8"/>
    <w:rsid w:val="310EBD6B"/>
    <w:rsid w:val="328C1E95"/>
    <w:rsid w:val="32E087E9"/>
    <w:rsid w:val="33ABAA16"/>
    <w:rsid w:val="33C8422C"/>
    <w:rsid w:val="341CA116"/>
    <w:rsid w:val="34DAC0CA"/>
    <w:rsid w:val="34E251B5"/>
    <w:rsid w:val="356B85CA"/>
    <w:rsid w:val="35804FC7"/>
    <w:rsid w:val="35CE9315"/>
    <w:rsid w:val="35D6D726"/>
    <w:rsid w:val="37C5205D"/>
    <w:rsid w:val="37F03A76"/>
    <w:rsid w:val="383C8E67"/>
    <w:rsid w:val="38FA84AA"/>
    <w:rsid w:val="392DE0F0"/>
    <w:rsid w:val="39B47624"/>
    <w:rsid w:val="3A2FA2B6"/>
    <w:rsid w:val="3A790D99"/>
    <w:rsid w:val="3AC73985"/>
    <w:rsid w:val="3BA817A2"/>
    <w:rsid w:val="3C8AA1E9"/>
    <w:rsid w:val="3C8F8FC0"/>
    <w:rsid w:val="3D596D5F"/>
    <w:rsid w:val="3D8BE3DE"/>
    <w:rsid w:val="3DF5A6CC"/>
    <w:rsid w:val="3E8EF81C"/>
    <w:rsid w:val="3F2B1EAF"/>
    <w:rsid w:val="3FE419EE"/>
    <w:rsid w:val="40E641F4"/>
    <w:rsid w:val="41161A0E"/>
    <w:rsid w:val="4152772A"/>
    <w:rsid w:val="41F5B903"/>
    <w:rsid w:val="421C7B89"/>
    <w:rsid w:val="42B4A49B"/>
    <w:rsid w:val="434D4D91"/>
    <w:rsid w:val="43CB2637"/>
    <w:rsid w:val="440EB04F"/>
    <w:rsid w:val="4486459A"/>
    <w:rsid w:val="458C2A1C"/>
    <w:rsid w:val="45CF5078"/>
    <w:rsid w:val="45F12D32"/>
    <w:rsid w:val="460D0D4C"/>
    <w:rsid w:val="4652649D"/>
    <w:rsid w:val="46A8F4D0"/>
    <w:rsid w:val="46BE66EE"/>
    <w:rsid w:val="4708D7B4"/>
    <w:rsid w:val="48298AED"/>
    <w:rsid w:val="48D53F19"/>
    <w:rsid w:val="497B401E"/>
    <w:rsid w:val="49FECAE3"/>
    <w:rsid w:val="4A679373"/>
    <w:rsid w:val="4AFF9FCB"/>
    <w:rsid w:val="4B27484F"/>
    <w:rsid w:val="4C55DD13"/>
    <w:rsid w:val="4C9E3D5B"/>
    <w:rsid w:val="4CD6D8E8"/>
    <w:rsid w:val="4CE496D5"/>
    <w:rsid w:val="4D941E55"/>
    <w:rsid w:val="4DA85674"/>
    <w:rsid w:val="4DD06415"/>
    <w:rsid w:val="4DEBD6DA"/>
    <w:rsid w:val="4E2A7872"/>
    <w:rsid w:val="4E36EAAB"/>
    <w:rsid w:val="50598F78"/>
    <w:rsid w:val="505C5386"/>
    <w:rsid w:val="50CF3D8E"/>
    <w:rsid w:val="50FF1A44"/>
    <w:rsid w:val="51486882"/>
    <w:rsid w:val="51499501"/>
    <w:rsid w:val="51543932"/>
    <w:rsid w:val="51E76E70"/>
    <w:rsid w:val="529B06C0"/>
    <w:rsid w:val="530EBD90"/>
    <w:rsid w:val="532E3B04"/>
    <w:rsid w:val="534332CF"/>
    <w:rsid w:val="53A78921"/>
    <w:rsid w:val="53C67796"/>
    <w:rsid w:val="53EAF221"/>
    <w:rsid w:val="53FCA57E"/>
    <w:rsid w:val="541F7D79"/>
    <w:rsid w:val="543E2358"/>
    <w:rsid w:val="54C64B5A"/>
    <w:rsid w:val="54DBFEE4"/>
    <w:rsid w:val="5509D10F"/>
    <w:rsid w:val="55623DCC"/>
    <w:rsid w:val="558AC9DC"/>
    <w:rsid w:val="55D6666B"/>
    <w:rsid w:val="5620CE98"/>
    <w:rsid w:val="568B1659"/>
    <w:rsid w:val="56BC6F8E"/>
    <w:rsid w:val="5743CB5C"/>
    <w:rsid w:val="57818D86"/>
    <w:rsid w:val="57CB5105"/>
    <w:rsid w:val="57F99DDE"/>
    <w:rsid w:val="586C895E"/>
    <w:rsid w:val="586EAA6C"/>
    <w:rsid w:val="5AE0C5D5"/>
    <w:rsid w:val="5B1972F1"/>
    <w:rsid w:val="5B802D8B"/>
    <w:rsid w:val="5BD9B065"/>
    <w:rsid w:val="5CA6CBFA"/>
    <w:rsid w:val="5CCC8914"/>
    <w:rsid w:val="5E2EBBCB"/>
    <w:rsid w:val="5E705240"/>
    <w:rsid w:val="5E92C173"/>
    <w:rsid w:val="5EC92613"/>
    <w:rsid w:val="5ECC51B4"/>
    <w:rsid w:val="5EE554D3"/>
    <w:rsid w:val="5FF0E26A"/>
    <w:rsid w:val="6001A057"/>
    <w:rsid w:val="600A5B73"/>
    <w:rsid w:val="60507EAE"/>
    <w:rsid w:val="60CBD77D"/>
    <w:rsid w:val="60DF9006"/>
    <w:rsid w:val="614084D6"/>
    <w:rsid w:val="62290317"/>
    <w:rsid w:val="63FD9C57"/>
    <w:rsid w:val="64A4EAC2"/>
    <w:rsid w:val="659C0CB5"/>
    <w:rsid w:val="65EB2E82"/>
    <w:rsid w:val="6630B652"/>
    <w:rsid w:val="66B71C23"/>
    <w:rsid w:val="66C3D877"/>
    <w:rsid w:val="66C7B7D9"/>
    <w:rsid w:val="683840F1"/>
    <w:rsid w:val="6856D2DE"/>
    <w:rsid w:val="68767D65"/>
    <w:rsid w:val="688FABA2"/>
    <w:rsid w:val="68ABF82E"/>
    <w:rsid w:val="68B3578E"/>
    <w:rsid w:val="6958BD0D"/>
    <w:rsid w:val="69C62C5D"/>
    <w:rsid w:val="6ACA7095"/>
    <w:rsid w:val="6AD41F6B"/>
    <w:rsid w:val="6B2AA05D"/>
    <w:rsid w:val="6B56EC27"/>
    <w:rsid w:val="6BAD68D7"/>
    <w:rsid w:val="6D0F537F"/>
    <w:rsid w:val="6E2705EF"/>
    <w:rsid w:val="6E288E68"/>
    <w:rsid w:val="6E790B99"/>
    <w:rsid w:val="6F76C311"/>
    <w:rsid w:val="6FAB99C3"/>
    <w:rsid w:val="7056442B"/>
    <w:rsid w:val="707CF924"/>
    <w:rsid w:val="719D8119"/>
    <w:rsid w:val="71FF237A"/>
    <w:rsid w:val="720943DE"/>
    <w:rsid w:val="7213B11A"/>
    <w:rsid w:val="7218B416"/>
    <w:rsid w:val="72414145"/>
    <w:rsid w:val="728CD363"/>
    <w:rsid w:val="72C2022A"/>
    <w:rsid w:val="73237421"/>
    <w:rsid w:val="738AD9F0"/>
    <w:rsid w:val="73D6AA30"/>
    <w:rsid w:val="73EF6E9F"/>
    <w:rsid w:val="749DEA26"/>
    <w:rsid w:val="758000B4"/>
    <w:rsid w:val="75B86490"/>
    <w:rsid w:val="75FECCB9"/>
    <w:rsid w:val="761EBA9E"/>
    <w:rsid w:val="76DE39F6"/>
    <w:rsid w:val="77BA8095"/>
    <w:rsid w:val="78209DCB"/>
    <w:rsid w:val="784CDFAF"/>
    <w:rsid w:val="7851EE1C"/>
    <w:rsid w:val="787201FC"/>
    <w:rsid w:val="78747ECB"/>
    <w:rsid w:val="7946440B"/>
    <w:rsid w:val="7951021D"/>
    <w:rsid w:val="7A2FC5D5"/>
    <w:rsid w:val="7AD63FA5"/>
    <w:rsid w:val="7ADC9168"/>
    <w:rsid w:val="7AFF7ED7"/>
    <w:rsid w:val="7B26E309"/>
    <w:rsid w:val="7B82B8F4"/>
    <w:rsid w:val="7C170B35"/>
    <w:rsid w:val="7C181C2D"/>
    <w:rsid w:val="7C5AB1E5"/>
    <w:rsid w:val="7C777A95"/>
    <w:rsid w:val="7C7BE7D9"/>
    <w:rsid w:val="7CBDC327"/>
    <w:rsid w:val="7CC6CCF3"/>
    <w:rsid w:val="7D48EEB1"/>
    <w:rsid w:val="7D4EDEDA"/>
    <w:rsid w:val="7DB5A5FD"/>
    <w:rsid w:val="7E0CAAA0"/>
    <w:rsid w:val="7E58F356"/>
    <w:rsid w:val="7F2860C2"/>
    <w:rsid w:val="7FA18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B439D"/>
  <w15:chartTrackingRefBased/>
  <w15:docId w15:val="{7CCA51A1-0144-492D-8204-725B0A2B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097C68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C6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7C6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097C6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97C68"/>
    <w:rPr>
      <w:color w:val="E98052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3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EE0"/>
  </w:style>
  <w:style w:type="paragraph" w:styleId="Footer">
    <w:name w:val="footer"/>
    <w:basedOn w:val="Normal"/>
    <w:link w:val="FooterChar"/>
    <w:uiPriority w:val="99"/>
    <w:unhideWhenUsed/>
    <w:rsid w:val="00703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EE0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F3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4650"/>
    <w:pPr>
      <w:spacing w:after="0" w:line="240" w:lineRule="auto"/>
    </w:pPr>
  </w:style>
  <w:style w:type="table" w:styleId="TableGrid">
    <w:name w:val="Table Grid"/>
    <w:basedOn w:val="TableNormal"/>
    <w:uiPriority w:val="59"/>
    <w:rsid w:val="00E20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B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ffomo\Documents\Custom%20Office%20Templates\Model%20Waiv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late">
  <a:themeElements>
    <a:clrScheme name="Slate">
      <a:dk1>
        <a:sysClr val="windowText" lastClr="000000"/>
      </a:dk1>
      <a:lt1>
        <a:sysClr val="window" lastClr="FFFFFF"/>
      </a:lt1>
      <a:dk2>
        <a:srgbClr val="212123"/>
      </a:dk2>
      <a:lt2>
        <a:srgbClr val="DADADA"/>
      </a:lt2>
      <a:accent1>
        <a:srgbClr val="BC451B"/>
      </a:accent1>
      <a:accent2>
        <a:srgbClr val="D3BA68"/>
      </a:accent2>
      <a:accent3>
        <a:srgbClr val="BB8640"/>
      </a:accent3>
      <a:accent4>
        <a:srgbClr val="AD9277"/>
      </a:accent4>
      <a:accent5>
        <a:srgbClr val="A55A43"/>
      </a:accent5>
      <a:accent6>
        <a:srgbClr val="AD9D7B"/>
      </a:accent6>
      <a:hlink>
        <a:srgbClr val="E98052"/>
      </a:hlink>
      <a:folHlink>
        <a:srgbClr val="F4B69B"/>
      </a:folHlink>
    </a:clrScheme>
    <a:fontScheme name="Slate">
      <a:maj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lat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hardEdge"/>
          </a:sp3d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lumMod val="80000"/>
              </a:schemeClr>
              <a:schemeClr val="phClr">
                <a:tint val="98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C3F70B94-7CE9-428E-ADC1-3269CC2C3385}" vid="{3F2DE9A5-64E6-437C-A389-CC4477E817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0329EFFCFE4389FCBA4B93A9345B" ma:contentTypeVersion="11" ma:contentTypeDescription="Create a new document." ma:contentTypeScope="" ma:versionID="34ae4789c7e2286621c3a0f5fcdb2208">
  <xsd:schema xmlns:xsd="http://www.w3.org/2001/XMLSchema" xmlns:xs="http://www.w3.org/2001/XMLSchema" xmlns:p="http://schemas.microsoft.com/office/2006/metadata/properties" xmlns:ns3="9cbd39e7-cd3b-4406-add5-f3e2deb4a290" xmlns:ns4="7efe389d-51d9-438e-ae83-32546f62d888" targetNamespace="http://schemas.microsoft.com/office/2006/metadata/properties" ma:root="true" ma:fieldsID="d5c717c3148fc101c3a5f121746ff517" ns3:_="" ns4:_="">
    <xsd:import namespace="9cbd39e7-cd3b-4406-add5-f3e2deb4a290"/>
    <xsd:import namespace="7efe389d-51d9-438e-ae83-32546f62d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d39e7-cd3b-4406-add5-f3e2deb4a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e389d-51d9-438e-ae83-32546f62d8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3C73-E760-4C04-A795-07F8075DD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d39e7-cd3b-4406-add5-f3e2deb4a290"/>
    <ds:schemaRef ds:uri="7efe389d-51d9-438e-ae83-32546f62d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56B976-9ABC-4F09-9BB4-D86947C012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1423F-440B-4ADC-81C8-AD7DDEBDF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EFE481-C2A7-40C6-BF18-38483DEC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Waiver.dotx</Template>
  <TotalTime>419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4971</CharactersWithSpaces>
  <SharedDoc>false</SharedDoc>
  <HLinks>
    <vt:vector size="6" baseType="variant">
      <vt:variant>
        <vt:i4>7077930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Morgan</dc:creator>
  <cp:keywords/>
  <dc:description/>
  <cp:lastModifiedBy>Marr, Abbey</cp:lastModifiedBy>
  <cp:revision>67</cp:revision>
  <dcterms:created xsi:type="dcterms:W3CDTF">2020-03-31T23:15:00Z</dcterms:created>
  <dcterms:modified xsi:type="dcterms:W3CDTF">2020-04-08T15:41:00Z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0x010100E81C0329EFFCFE4389FCBA4B93A9345B</vt:lpwstr>
  </property>
</Properties>
</file>